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Default="00B17455" w:rsidP="00072214">
      <w:pPr>
        <w:spacing w:line="240" w:lineRule="atLeast"/>
      </w:pPr>
      <w:bookmarkStart w:id="0" w:name="_Toc367693956"/>
      <w:bookmarkStart w:id="1" w:name="_Toc367694082"/>
      <w:bookmarkStart w:id="2" w:name="_Toc367694100"/>
      <w:bookmarkStart w:id="3" w:name="_Toc367694143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0E7A54" wp14:editId="227793AD">
                <wp:simplePos x="0" y="0"/>
                <wp:positionH relativeFrom="column">
                  <wp:posOffset>-1202055</wp:posOffset>
                </wp:positionH>
                <wp:positionV relativeFrom="paragraph">
                  <wp:posOffset>97790</wp:posOffset>
                </wp:positionV>
                <wp:extent cx="7658100" cy="2400300"/>
                <wp:effectExtent l="0" t="0" r="0" b="0"/>
                <wp:wrapNone/>
                <wp:docPr id="1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6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243" w:rsidRPr="00FE696E" w:rsidRDefault="00FE2C14" w:rsidP="00FE2C14">
                            <w:pPr>
                              <w:spacing w:line="400" w:lineRule="atLeast"/>
                              <w:rPr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FE696E">
                              <w:rPr>
                                <w:color w:val="FFFFFF"/>
                                <w:sz w:val="68"/>
                                <w:szCs w:val="68"/>
                              </w:rPr>
                              <w:t xml:space="preserve">TITEL PÅ </w:t>
                            </w:r>
                            <w:r w:rsidR="00EA2DF6">
                              <w:rPr>
                                <w:color w:val="FFFFFF"/>
                                <w:sz w:val="68"/>
                                <w:szCs w:val="68"/>
                              </w:rPr>
                              <w:t>TILBUD</w:t>
                            </w:r>
                            <w:r w:rsidRPr="00FE696E">
                              <w:rPr>
                                <w:color w:val="FFFFFF"/>
                                <w:sz w:val="68"/>
                                <w:szCs w:val="68"/>
                              </w:rPr>
                              <w:t xml:space="preserve"> SAT MED STORE BOGSTAVER</w:t>
                            </w:r>
                          </w:p>
                          <w:p w:rsidR="00B83243" w:rsidRPr="00FE2C14" w:rsidRDefault="00B83243" w:rsidP="00FE2C14">
                            <w:pPr>
                              <w:spacing w:before="120" w:after="120" w:line="280" w:lineRule="atLeast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E2C14">
                              <w:rPr>
                                <w:color w:val="FFFFFF"/>
                                <w:sz w:val="36"/>
                                <w:szCs w:val="36"/>
                              </w:rPr>
                              <w:t>Evt. undertekst</w:t>
                            </w:r>
                          </w:p>
                          <w:p w:rsidR="00B83243" w:rsidRPr="00FE2C14" w:rsidRDefault="00B83243" w:rsidP="00FE2C14">
                            <w:pPr>
                              <w:spacing w:before="120" w:after="120" w:line="280" w:lineRule="atLeast"/>
                            </w:pPr>
                            <w:r w:rsidRPr="00FE2C14">
                              <w:rPr>
                                <w:b/>
                                <w:color w:val="FFFFFF"/>
                              </w:rPr>
                              <w:t>Evt</w:t>
                            </w:r>
                            <w:r w:rsidRPr="00FE696E">
                              <w:rPr>
                                <w:b/>
                                <w:color w:val="FFFFFF"/>
                              </w:rPr>
                              <w:t>. undertitel</w:t>
                            </w:r>
                          </w:p>
                        </w:txbxContent>
                      </wps:txbx>
                      <wps:bodyPr rot="0" vert="horz" wrap="square" lIns="1152000" tIns="180000" rIns="72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-94.65pt;margin-top:7.7pt;width:603pt;height:1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" filled="f" stroked="f">
                <v:fill opacity="43947f"/>
                <v:textbox inset="32mm,5mm,20mm,0">
                  <w:txbxContent>
                    <w:p w:rsidR="00B83243" w:rsidRPr="00FE696E" w:rsidRDefault="00FE2C14" w:rsidP="00FE2C14">
                      <w:pPr>
                        <w:spacing w:line="400" w:lineRule="atLeast"/>
                        <w:rPr>
                          <w:color w:val="FFFFFF"/>
                          <w:sz w:val="68"/>
                          <w:szCs w:val="68"/>
                        </w:rPr>
                      </w:pPr>
                      <w:r w:rsidRPr="00FE696E">
                        <w:rPr>
                          <w:color w:val="FFFFFF"/>
                          <w:sz w:val="68"/>
                          <w:szCs w:val="68"/>
                        </w:rPr>
                        <w:t xml:space="preserve">TITEL PÅ </w:t>
                      </w:r>
                      <w:r w:rsidR="00EA2DF6">
                        <w:rPr>
                          <w:color w:val="FFFFFF"/>
                          <w:sz w:val="68"/>
                          <w:szCs w:val="68"/>
                        </w:rPr>
                        <w:t>TILBUD</w:t>
                      </w:r>
                      <w:r w:rsidRPr="00FE696E">
                        <w:rPr>
                          <w:color w:val="FFFFFF"/>
                          <w:sz w:val="68"/>
                          <w:szCs w:val="68"/>
                        </w:rPr>
                        <w:t xml:space="preserve"> SAT MED STORE BOGSTAVER</w:t>
                      </w:r>
                    </w:p>
                    <w:p w:rsidR="00B83243" w:rsidRPr="00FE2C14" w:rsidRDefault="00B83243" w:rsidP="00FE2C14">
                      <w:pPr>
                        <w:spacing w:before="120" w:after="120" w:line="280" w:lineRule="atLeast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FE2C14">
                        <w:rPr>
                          <w:color w:val="FFFFFF"/>
                          <w:sz w:val="36"/>
                          <w:szCs w:val="36"/>
                        </w:rPr>
                        <w:t>Evt. undertekst</w:t>
                      </w:r>
                    </w:p>
                    <w:p w:rsidR="00B83243" w:rsidRPr="00FE2C14" w:rsidRDefault="00B83243" w:rsidP="00FE2C14">
                      <w:pPr>
                        <w:spacing w:before="120" w:after="120" w:line="280" w:lineRule="atLeast"/>
                      </w:pPr>
                      <w:r w:rsidRPr="00FE2C14">
                        <w:rPr>
                          <w:b/>
                          <w:color w:val="FFFFFF"/>
                        </w:rPr>
                        <w:t>Evt</w:t>
                      </w:r>
                      <w:r w:rsidRPr="00FE696E">
                        <w:rPr>
                          <w:b/>
                          <w:color w:val="FFFFFF"/>
                        </w:rPr>
                        <w:t>. undertitel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  <w:bookmarkEnd w:id="3"/>
    </w:p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Default="00B83243" w:rsidP="00072214">
      <w:pPr>
        <w:spacing w:line="240" w:lineRule="atLeast"/>
      </w:pPr>
    </w:p>
    <w:p w:rsidR="00B83243" w:rsidRPr="00E979DB" w:rsidRDefault="00B83243" w:rsidP="00072214">
      <w:pPr>
        <w:spacing w:line="240" w:lineRule="atLeast"/>
      </w:pPr>
    </w:p>
    <w:p w:rsidR="00B83243" w:rsidRDefault="0071258F" w:rsidP="00072214">
      <w:pPr>
        <w:spacing w:line="240" w:lineRule="atLeast"/>
        <w:rPr>
          <w:rFonts w:cs="Arial"/>
          <w:bCs/>
          <w:kern w:val="32"/>
          <w:sz w:val="36"/>
          <w:szCs w:val="32"/>
          <w:lang w:val="en-US"/>
        </w:rPr>
        <w:sectPr w:rsidR="00B83243" w:rsidSect="00DB7E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6" w:h="16838" w:code="9"/>
          <w:pgMar w:top="2694" w:right="0" w:bottom="1440" w:left="1797" w:header="709" w:footer="709" w:gutter="0"/>
          <w:pgNumType w:fmt="lowerRoman"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0F56101" wp14:editId="209734F6">
                <wp:simplePos x="0" y="0"/>
                <wp:positionH relativeFrom="page">
                  <wp:posOffset>914400</wp:posOffset>
                </wp:positionH>
                <wp:positionV relativeFrom="page">
                  <wp:posOffset>2113915</wp:posOffset>
                </wp:positionV>
                <wp:extent cx="3970020" cy="165100"/>
                <wp:effectExtent l="0" t="0" r="1905" b="0"/>
                <wp:wrapNone/>
                <wp:docPr id="1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AA1" w:rsidRDefault="00712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3E386" wp14:editId="61EC8D61">
                                  <wp:extent cx="3600450" cy="7486650"/>
                                  <wp:effectExtent l="0" t="0" r="0" b="0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7486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027" type="#_x0000_t202" style="position:absolute;margin-left:1in;margin-top:166.45pt;width:312.6pt;height:1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EAsQIAALM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" filled="f" stroked="f" strokeweight=".5pt">
                <v:textbox style="mso-fit-shape-to-text:t" inset="0,0,0,0">
                  <w:txbxContent>
                    <w:p w:rsidR="00605AA1" w:rsidRDefault="0071258F">
                      <w:r>
                        <w:rPr>
                          <w:noProof/>
                        </w:rPr>
                        <w:drawing>
                          <wp:inline distT="0" distB="0" distL="0" distR="0" wp14:anchorId="7D73E386" wp14:editId="61EC8D61">
                            <wp:extent cx="3600450" cy="7486650"/>
                            <wp:effectExtent l="0" t="0" r="0" b="0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7486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74AFA" w:rsidRDefault="00072214" w:rsidP="00072214">
      <w:pPr>
        <w:spacing w:line="240" w:lineRule="atLeast"/>
        <w:rPr>
          <w:b/>
          <w:color w:val="000000"/>
          <w:sz w:val="50"/>
          <w:szCs w:val="50"/>
        </w:rPr>
        <w:sectPr w:rsidR="00874AFA" w:rsidSect="00CC0CB9">
          <w:headerReference w:type="first" r:id="rId15"/>
          <w:type w:val="continuous"/>
          <w:pgSz w:w="11906" w:h="16838" w:code="9"/>
          <w:pgMar w:top="3402" w:right="1440" w:bottom="1440" w:left="1797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800" behindDoc="0" locked="1" layoutInCell="1" allowOverlap="1" wp14:anchorId="0D192228" wp14:editId="18400B1C">
            <wp:simplePos x="0" y="0"/>
            <wp:positionH relativeFrom="column">
              <wp:posOffset>-1165225</wp:posOffset>
            </wp:positionH>
            <wp:positionV relativeFrom="page">
              <wp:posOffset>6019800</wp:posOffset>
            </wp:positionV>
            <wp:extent cx="7599600" cy="1810800"/>
            <wp:effectExtent l="0" t="0" r="1905" b="0"/>
            <wp:wrapNone/>
            <wp:docPr id="12" name="Picture 1" descr="3motive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motiver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A767A25" wp14:editId="6E389E2D">
            <wp:simplePos x="0" y="0"/>
            <wp:positionH relativeFrom="column">
              <wp:posOffset>-685800</wp:posOffset>
            </wp:positionH>
            <wp:positionV relativeFrom="paragraph">
              <wp:posOffset>6248400</wp:posOffset>
            </wp:positionV>
            <wp:extent cx="4149725" cy="628015"/>
            <wp:effectExtent l="0" t="0" r="0" b="635"/>
            <wp:wrapNone/>
            <wp:docPr id="57" name="Picture 57" descr="alt-logo-b-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lt-logo-b-ffff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CD0" w:rsidRDefault="00502CD0" w:rsidP="00B83243">
      <w:pPr>
        <w:spacing w:before="360" w:after="900" w:line="460" w:lineRule="exact"/>
        <w:ind w:left="851"/>
        <w:rPr>
          <w:b/>
          <w:color w:val="000000"/>
          <w:sz w:val="50"/>
          <w:szCs w:val="50"/>
        </w:rPr>
      </w:pPr>
    </w:p>
    <w:p w:rsidR="00502CD0" w:rsidRDefault="00502CD0">
      <w:pPr>
        <w:spacing w:line="240" w:lineRule="auto"/>
        <w:rPr>
          <w:b/>
          <w:color w:val="000000"/>
          <w:sz w:val="50"/>
          <w:szCs w:val="50"/>
        </w:rPr>
        <w:sectPr w:rsidR="00502CD0" w:rsidSect="00B53DEA">
          <w:headerReference w:type="even" r:id="rId18"/>
          <w:headerReference w:type="default" r:id="rId19"/>
          <w:footerReference w:type="default" r:id="rId20"/>
          <w:pgSz w:w="11906" w:h="16838" w:code="9"/>
          <w:pgMar w:top="3402" w:right="1440" w:bottom="1440" w:left="1797" w:header="709" w:footer="709" w:gutter="0"/>
          <w:pgNumType w:fmt="lowerRoman"/>
          <w:cols w:space="708"/>
          <w:docGrid w:linePitch="360"/>
        </w:sectPr>
      </w:pPr>
      <w:r>
        <w:rPr>
          <w:b/>
          <w:color w:val="000000"/>
          <w:sz w:val="50"/>
          <w:szCs w:val="50"/>
        </w:rPr>
        <w:br w:type="page"/>
      </w:r>
    </w:p>
    <w:p w:rsidR="00502CD0" w:rsidRDefault="00502CD0">
      <w:pPr>
        <w:spacing w:line="240" w:lineRule="auto"/>
        <w:rPr>
          <w:b/>
          <w:color w:val="000000"/>
          <w:sz w:val="50"/>
          <w:szCs w:val="50"/>
        </w:rPr>
      </w:pPr>
    </w:p>
    <w:p w:rsidR="00D314A9" w:rsidRPr="00D314A9" w:rsidRDefault="00D314A9" w:rsidP="00B83243">
      <w:pPr>
        <w:spacing w:before="360" w:after="900" w:line="460" w:lineRule="exact"/>
        <w:ind w:left="851"/>
        <w:rPr>
          <w:b/>
          <w:color w:val="000000"/>
          <w:sz w:val="50"/>
          <w:szCs w:val="50"/>
        </w:rPr>
      </w:pPr>
      <w:r w:rsidRPr="00D314A9">
        <w:rPr>
          <w:b/>
          <w:color w:val="000000"/>
          <w:sz w:val="50"/>
          <w:szCs w:val="50"/>
        </w:rPr>
        <w:t>TILBUD</w:t>
      </w:r>
    </w:p>
    <w:p w:rsidR="00D314A9" w:rsidRPr="00D314A9" w:rsidRDefault="00D314A9" w:rsidP="00D314A9">
      <w:pPr>
        <w:spacing w:before="360" w:after="900" w:line="460" w:lineRule="exact"/>
        <w:ind w:firstLine="851"/>
        <w:rPr>
          <w:b/>
          <w:bCs/>
          <w:iCs/>
          <w:color w:val="000000"/>
          <w:sz w:val="50"/>
          <w:szCs w:val="50"/>
        </w:rPr>
      </w:pPr>
      <w:r w:rsidRPr="00D314A9">
        <w:rPr>
          <w:b/>
          <w:bCs/>
          <w:iCs/>
          <w:color w:val="000000"/>
          <w:sz w:val="50"/>
          <w:szCs w:val="50"/>
        </w:rPr>
        <w:t>Titel [indsæt]</w:t>
      </w: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color w:val="000000"/>
        </w:rPr>
      </w:pPr>
      <w:bookmarkStart w:id="4" w:name="SD_LAN_Receiver"/>
      <w:r w:rsidRPr="00D314A9">
        <w:rPr>
          <w:rFonts w:ascii="AU Passata" w:hAnsi="AU Passata"/>
          <w:color w:val="000000"/>
        </w:rPr>
        <w:t>Modtager</w:t>
      </w:r>
      <w:bookmarkEnd w:id="4"/>
      <w:r w:rsidRPr="00D314A9">
        <w:rPr>
          <w:rFonts w:ascii="AU Passata" w:hAnsi="AU Passata"/>
          <w:color w:val="000000"/>
        </w:rPr>
        <w:t xml:space="preserve">: </w:t>
      </w:r>
    </w:p>
    <w:p w:rsidR="00D314A9" w:rsidRPr="00D314A9" w:rsidRDefault="00D314A9" w:rsidP="00D314A9">
      <w:pPr>
        <w:ind w:firstLine="851"/>
        <w:rPr>
          <w:rFonts w:cs="Calibri"/>
          <w:sz w:val="22"/>
          <w:szCs w:val="22"/>
        </w:rPr>
      </w:pPr>
      <w:r w:rsidRPr="00D314A9">
        <w:rPr>
          <w:color w:val="000000"/>
        </w:rPr>
        <w:t>[indsæt]</w:t>
      </w: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color w:val="000000"/>
        </w:rPr>
      </w:pPr>
      <w:r w:rsidRPr="00D314A9">
        <w:rPr>
          <w:rFonts w:ascii="AU Passata" w:hAnsi="AU Passata"/>
          <w:color w:val="000000"/>
        </w:rPr>
        <w:t>Udarbejdet af:</w:t>
      </w: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  <w:r w:rsidRPr="00D314A9">
        <w:rPr>
          <w:rFonts w:ascii="AU Passata" w:hAnsi="AU Passata"/>
          <w:b w:val="0"/>
          <w:color w:val="000000"/>
        </w:rPr>
        <w:t>[indsæt navn/titel]</w:t>
      </w: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  <w:r w:rsidRPr="00D314A9">
        <w:rPr>
          <w:rFonts w:ascii="AU Passata" w:hAnsi="AU Passata"/>
          <w:b w:val="0"/>
          <w:color w:val="000000"/>
        </w:rPr>
        <w:t>DCE – Nationalt Center for Miljø og Energi, Aarhus Universitet</w:t>
      </w: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tabs>
          <w:tab w:val="left" w:pos="4320"/>
        </w:tabs>
        <w:ind w:firstLine="851"/>
        <w:rPr>
          <w:color w:val="000000"/>
          <w:sz w:val="18"/>
          <w:szCs w:val="18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D314A9" w:rsidRPr="00D314A9" w:rsidRDefault="00D314A9" w:rsidP="00D314A9">
      <w:pPr>
        <w:pStyle w:val="Normal-Dokumentinfo"/>
        <w:ind w:firstLine="851"/>
        <w:rPr>
          <w:rFonts w:ascii="AU Passata" w:hAnsi="AU Passata"/>
          <w:b w:val="0"/>
          <w:color w:val="000000"/>
        </w:rPr>
      </w:pPr>
    </w:p>
    <w:p w:rsidR="00F35D26" w:rsidRPr="00D314A9" w:rsidRDefault="00D314A9" w:rsidP="00D314A9">
      <w:pPr>
        <w:pStyle w:val="Normal-Dokumentinfo"/>
        <w:ind w:firstLine="851"/>
        <w:rPr>
          <w:rFonts w:ascii="AU Passata" w:hAnsi="AU Passata"/>
        </w:rPr>
      </w:pPr>
      <w:r w:rsidRPr="00D314A9">
        <w:rPr>
          <w:rFonts w:ascii="AU Passata" w:hAnsi="AU Passata"/>
          <w:b w:val="0"/>
          <w:color w:val="000000"/>
        </w:rPr>
        <w:t>[sted og dato]</w:t>
      </w:r>
    </w:p>
    <w:p w:rsidR="00F35D26" w:rsidRPr="00F35D26" w:rsidRDefault="00F35D26" w:rsidP="00D314A9"/>
    <w:p w:rsidR="00F35D26" w:rsidRPr="00F35D26" w:rsidRDefault="00F35D26" w:rsidP="00D314A9"/>
    <w:p w:rsidR="00F35D26" w:rsidRPr="00F35D26" w:rsidRDefault="00AB1CC6" w:rsidP="00D314A9">
      <w:r>
        <w:rPr>
          <w:noProof/>
        </w:rPr>
        <w:drawing>
          <wp:anchor distT="0" distB="0" distL="114300" distR="114300" simplePos="0" relativeHeight="251659776" behindDoc="0" locked="0" layoutInCell="1" allowOverlap="1" wp14:anchorId="518E98F8" wp14:editId="668F4DEA">
            <wp:simplePos x="0" y="0"/>
            <wp:positionH relativeFrom="margin">
              <wp:posOffset>-381000</wp:posOffset>
            </wp:positionH>
            <wp:positionV relativeFrom="margin">
              <wp:posOffset>6912610</wp:posOffset>
            </wp:positionV>
            <wp:extent cx="4276725" cy="646430"/>
            <wp:effectExtent l="0" t="0" r="9525" b="12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-logo-b-003d8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568" w:rsidRDefault="00734568" w:rsidP="00F35D26">
      <w:pPr>
        <w:pStyle w:val="Heading1"/>
        <w:numPr>
          <w:ilvl w:val="0"/>
          <w:numId w:val="0"/>
        </w:numPr>
        <w:tabs>
          <w:tab w:val="clear" w:pos="907"/>
          <w:tab w:val="left" w:pos="5790"/>
        </w:tabs>
        <w:spacing w:after="60" w:line="360" w:lineRule="auto"/>
        <w:sectPr w:rsidR="00734568" w:rsidSect="00EB1DE7">
          <w:headerReference w:type="default" r:id="rId22"/>
          <w:pgSz w:w="11906" w:h="16838" w:code="9"/>
          <w:pgMar w:top="3402" w:right="1440" w:bottom="1440" w:left="1797" w:header="709" w:footer="709" w:gutter="0"/>
          <w:pgNumType w:start="1"/>
          <w:cols w:space="708"/>
          <w:docGrid w:linePitch="360"/>
        </w:sectPr>
      </w:pPr>
    </w:p>
    <w:p w:rsidR="00B205DC" w:rsidRDefault="009C456E" w:rsidP="00F35D26">
      <w:pPr>
        <w:pStyle w:val="Heading1"/>
        <w:numPr>
          <w:ilvl w:val="0"/>
          <w:numId w:val="0"/>
        </w:numPr>
        <w:tabs>
          <w:tab w:val="clear" w:pos="907"/>
        </w:tabs>
        <w:spacing w:after="60" w:line="360" w:lineRule="auto"/>
      </w:pPr>
      <w:bookmarkStart w:id="5" w:name="_Toc367706188"/>
      <w:r>
        <w:t>Indholdsfortegnelse</w:t>
      </w:r>
      <w:bookmarkEnd w:id="5"/>
    </w:p>
    <w:p w:rsidR="00B205DC" w:rsidRDefault="00B205DC" w:rsidP="00D314A9"/>
    <w:p w:rsidR="00D621BD" w:rsidRDefault="00B205DC">
      <w:pPr>
        <w:pStyle w:val="TOC1"/>
        <w:tabs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rPr>
          <w:color w:val="003D85"/>
        </w:rPr>
        <w:fldChar w:fldCharType="begin"/>
      </w:r>
      <w:r w:rsidRPr="00605BF3">
        <w:rPr>
          <w:color w:val="003D85"/>
        </w:rPr>
        <w:instrText xml:space="preserve"> TOC \o "1-2" \h \z \u </w:instrText>
      </w:r>
      <w:r>
        <w:rPr>
          <w:color w:val="003D85"/>
        </w:rPr>
        <w:fldChar w:fldCharType="separate"/>
      </w:r>
      <w:hyperlink w:anchor="_Toc367706188" w:history="1">
        <w:r w:rsidR="00D621BD" w:rsidRPr="00B23A14">
          <w:rPr>
            <w:rStyle w:val="Hyperlink"/>
            <w:noProof/>
          </w:rPr>
          <w:t>Indholdsfortegnelse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_Toc367706188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2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189" w:history="1">
        <w:r w:rsidR="00D621BD" w:rsidRPr="00B23A14">
          <w:rPr>
            <w:rStyle w:val="Hyperlink"/>
            <w:noProof/>
          </w:rPr>
          <w:t>1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Baggrund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_Toc367706189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3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190" w:history="1">
        <w:r w:rsidR="00D621BD" w:rsidRPr="00B23A14">
          <w:rPr>
            <w:rStyle w:val="Hyperlink"/>
            <w:noProof/>
          </w:rPr>
          <w:t>2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Definition af opgaven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_Toc367706190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3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191" w:history="1">
        <w:r w:rsidR="00D621BD" w:rsidRPr="00B23A14">
          <w:rPr>
            <w:rStyle w:val="Hyperlink"/>
            <w:noProof/>
          </w:rPr>
          <w:t>3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Opgavebeskrivelsen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_Toc367706191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3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192" w:history="1">
        <w:r w:rsidR="00D621BD" w:rsidRPr="00B23A14">
          <w:rPr>
            <w:rStyle w:val="Hyperlink"/>
            <w:noProof/>
          </w:rPr>
          <w:t>4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Produktet af opgaven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_Toc367706192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3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193" w:history="1">
        <w:r w:rsidR="00D621BD" w:rsidRPr="00B23A14">
          <w:rPr>
            <w:rStyle w:val="Hyperlink"/>
            <w:noProof/>
          </w:rPr>
          <w:t>5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Pris og tidsplan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_Toc367706193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2"/>
        <w:tabs>
          <w:tab w:val="left" w:pos="880"/>
          <w:tab w:val="right" w:leader="dot" w:pos="865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706194" w:history="1">
        <w:r w:rsidR="00D621BD" w:rsidRPr="00B23A14">
          <w:rPr>
            <w:rStyle w:val="Hyperlink"/>
            <w:noProof/>
          </w:rPr>
          <w:t>5.1</w:t>
        </w:r>
        <w:r w:rsidR="00D621B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Pris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_Toc367706194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2"/>
        <w:tabs>
          <w:tab w:val="left" w:pos="880"/>
          <w:tab w:val="right" w:leader="dot" w:pos="865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706195" w:history="1">
        <w:r w:rsidR="00D621BD" w:rsidRPr="00B23A14">
          <w:rPr>
            <w:rStyle w:val="Hyperlink"/>
            <w:noProof/>
          </w:rPr>
          <w:t>5.2</w:t>
        </w:r>
        <w:r w:rsidR="00D621B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Tidsplan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_Toc367706195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196" w:history="1">
        <w:r w:rsidR="00D621BD" w:rsidRPr="00B23A14">
          <w:rPr>
            <w:rStyle w:val="Hyperlink"/>
            <w:noProof/>
          </w:rPr>
          <w:t>6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Organisering, ressourcer, kvalitetssikring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_Toc367706196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2"/>
        <w:tabs>
          <w:tab w:val="left" w:pos="880"/>
          <w:tab w:val="right" w:leader="dot" w:pos="865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706197" w:history="1">
        <w:r w:rsidR="00D621BD" w:rsidRPr="00B23A14">
          <w:rPr>
            <w:rStyle w:val="Hyperlink"/>
            <w:noProof/>
          </w:rPr>
          <w:t>6.1</w:t>
        </w:r>
        <w:r w:rsidR="00D621B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Projektets organisering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_Toc367706197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2"/>
        <w:tabs>
          <w:tab w:val="left" w:pos="880"/>
          <w:tab w:val="right" w:leader="dot" w:pos="865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706198" w:history="1">
        <w:r w:rsidR="00D621BD" w:rsidRPr="00B23A14">
          <w:rPr>
            <w:rStyle w:val="Hyperlink"/>
            <w:noProof/>
          </w:rPr>
          <w:t>6.2</w:t>
        </w:r>
        <w:r w:rsidR="00D621B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Retningslinjer for kvalitetssikring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_Toc367706198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2"/>
        <w:tabs>
          <w:tab w:val="left" w:pos="880"/>
          <w:tab w:val="right" w:leader="dot" w:pos="865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706199" w:history="1">
        <w:r w:rsidR="00D621BD" w:rsidRPr="00B23A14">
          <w:rPr>
            <w:rStyle w:val="Hyperlink"/>
            <w:noProof/>
          </w:rPr>
          <w:t>6.3</w:t>
        </w:r>
        <w:r w:rsidR="00D621B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Forsikringsoplysninger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_Toc367706199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2"/>
        <w:tabs>
          <w:tab w:val="left" w:pos="880"/>
          <w:tab w:val="right" w:leader="dot" w:pos="865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706200" w:history="1">
        <w:r w:rsidR="00D621BD" w:rsidRPr="00B23A14">
          <w:rPr>
            <w:rStyle w:val="Hyperlink"/>
            <w:noProof/>
          </w:rPr>
          <w:t>6.4</w:t>
        </w:r>
        <w:r w:rsidR="00D621B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Kontrakt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_Toc367706200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4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201" w:history="1">
        <w:r w:rsidR="00D621BD" w:rsidRPr="00B23A14">
          <w:rPr>
            <w:rStyle w:val="Hyperlink"/>
            <w:noProof/>
          </w:rPr>
          <w:t>7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Forbehold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_Toc367706201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5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202" w:history="1">
        <w:r w:rsidR="00D621BD" w:rsidRPr="00B23A14">
          <w:rPr>
            <w:rStyle w:val="Hyperlink"/>
            <w:noProof/>
          </w:rPr>
          <w:t>8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>Bilag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_Toc367706202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5</w:t>
        </w:r>
        <w:r w:rsidR="00D621BD">
          <w:rPr>
            <w:noProof/>
            <w:webHidden/>
          </w:rPr>
          <w:fldChar w:fldCharType="end"/>
        </w:r>
      </w:hyperlink>
    </w:p>
    <w:p w:rsidR="00D621BD" w:rsidRDefault="006133E1">
      <w:pPr>
        <w:pStyle w:val="TOC1"/>
        <w:tabs>
          <w:tab w:val="left" w:pos="440"/>
          <w:tab w:val="right" w:leader="dot" w:pos="8659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67706203" w:history="1">
        <w:r w:rsidR="00D621BD" w:rsidRPr="00B23A14">
          <w:rPr>
            <w:rStyle w:val="Hyperlink"/>
            <w:iCs/>
            <w:noProof/>
          </w:rPr>
          <w:t>9</w:t>
        </w:r>
        <w:r w:rsidR="00D621B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D621BD" w:rsidRPr="00B23A14">
          <w:rPr>
            <w:rStyle w:val="Hyperlink"/>
            <w:noProof/>
          </w:rPr>
          <w:t xml:space="preserve">Bilag </w:t>
        </w:r>
        <w:r w:rsidR="00D621BD" w:rsidRPr="00B23A14">
          <w:rPr>
            <w:rStyle w:val="Hyperlink"/>
            <w:noProof/>
            <w:highlight w:val="yellow"/>
          </w:rPr>
          <w:t>X</w:t>
        </w:r>
        <w:r w:rsidR="00D621BD" w:rsidRPr="00B23A14">
          <w:rPr>
            <w:rStyle w:val="Hyperlink"/>
            <w:noProof/>
          </w:rPr>
          <w:t>: Projektdeltagernes CV’er</w:t>
        </w:r>
        <w:r w:rsidR="00D621BD">
          <w:rPr>
            <w:noProof/>
            <w:webHidden/>
          </w:rPr>
          <w:tab/>
        </w:r>
        <w:r w:rsidR="00D621BD">
          <w:rPr>
            <w:noProof/>
            <w:webHidden/>
          </w:rPr>
          <w:fldChar w:fldCharType="begin"/>
        </w:r>
        <w:r w:rsidR="00D621BD">
          <w:rPr>
            <w:noProof/>
            <w:webHidden/>
          </w:rPr>
          <w:instrText xml:space="preserve"> PAGEREF _Toc367706203 \h </w:instrText>
        </w:r>
        <w:r w:rsidR="00D621BD">
          <w:rPr>
            <w:noProof/>
            <w:webHidden/>
          </w:rPr>
        </w:r>
        <w:r w:rsidR="00D621BD">
          <w:rPr>
            <w:noProof/>
            <w:webHidden/>
          </w:rPr>
          <w:fldChar w:fldCharType="separate"/>
        </w:r>
        <w:r w:rsidR="000206AA">
          <w:rPr>
            <w:noProof/>
            <w:webHidden/>
          </w:rPr>
          <w:t>6</w:t>
        </w:r>
        <w:r w:rsidR="00D621BD">
          <w:rPr>
            <w:noProof/>
            <w:webHidden/>
          </w:rPr>
          <w:fldChar w:fldCharType="end"/>
        </w:r>
      </w:hyperlink>
    </w:p>
    <w:p w:rsidR="00B205DC" w:rsidRDefault="00B205DC" w:rsidP="00D314A9">
      <w:r>
        <w:fldChar w:fldCharType="end"/>
      </w:r>
    </w:p>
    <w:p w:rsidR="00D314A9" w:rsidRDefault="00D314A9" w:rsidP="00D314A9"/>
    <w:p w:rsidR="00D314A9" w:rsidRDefault="00D314A9" w:rsidP="00B205DC">
      <w:pPr>
        <w:pStyle w:val="Heading1"/>
        <w:sectPr w:rsidR="00D314A9" w:rsidSect="00734568">
          <w:headerReference w:type="even" r:id="rId23"/>
          <w:pgSz w:w="11906" w:h="16838" w:code="9"/>
          <w:pgMar w:top="3402" w:right="1440" w:bottom="1440" w:left="1797" w:header="709" w:footer="709" w:gutter="0"/>
          <w:cols w:space="708"/>
          <w:docGrid w:linePitch="360"/>
        </w:sectPr>
      </w:pPr>
    </w:p>
    <w:p w:rsidR="00BB16CE" w:rsidRPr="00776460" w:rsidRDefault="00D314A9" w:rsidP="00D314A9">
      <w:pPr>
        <w:pStyle w:val="Heading1"/>
        <w:numPr>
          <w:ilvl w:val="0"/>
          <w:numId w:val="0"/>
        </w:numPr>
        <w:ind w:left="431"/>
      </w:pPr>
      <w:r>
        <w:br w:type="page"/>
      </w:r>
    </w:p>
    <w:p w:rsidR="00D314A9" w:rsidRPr="00CC0CB9" w:rsidRDefault="00D314A9" w:rsidP="00CC0CB9">
      <w:pPr>
        <w:pStyle w:val="Heading1"/>
      </w:pPr>
      <w:bookmarkStart w:id="6" w:name="_Toc367691105"/>
      <w:bookmarkStart w:id="7" w:name="_Toc367706189"/>
      <w:r w:rsidRPr="00CC0CB9">
        <w:t>Baggrund</w:t>
      </w:r>
      <w:bookmarkEnd w:id="6"/>
      <w:bookmarkEnd w:id="7"/>
    </w:p>
    <w:p w:rsidR="00D314A9" w:rsidRPr="00877E6E" w:rsidRDefault="00D314A9" w:rsidP="00D314A9">
      <w:r w:rsidRPr="00877E6E">
        <w:rPr>
          <w:highlight w:val="yellow"/>
        </w:rPr>
        <w:t>Beskrivelse af opgavens baggrund grundlag af udbud eller anmodningen om tilbud.</w:t>
      </w:r>
    </w:p>
    <w:p w:rsidR="00D314A9" w:rsidRPr="00877E6E" w:rsidRDefault="00D314A9" w:rsidP="00D314A9"/>
    <w:p w:rsidR="00D314A9" w:rsidRPr="00877E6E" w:rsidRDefault="00D314A9" w:rsidP="00D314A9">
      <w:pPr>
        <w:pStyle w:val="Heading1"/>
      </w:pPr>
      <w:bookmarkStart w:id="8" w:name="_Toc367691106"/>
      <w:bookmarkStart w:id="9" w:name="_Toc367706190"/>
      <w:r w:rsidRPr="00877E6E">
        <w:t>Definition af opgaven</w:t>
      </w:r>
      <w:bookmarkEnd w:id="8"/>
      <w:bookmarkEnd w:id="9"/>
    </w:p>
    <w:p w:rsidR="00D314A9" w:rsidRPr="00877E6E" w:rsidRDefault="00D314A9" w:rsidP="00D314A9">
      <w:r w:rsidRPr="00877E6E">
        <w:rPr>
          <w:highlight w:val="yellow"/>
        </w:rPr>
        <w:t>Formål og indhold i opgaven ud fra udbud eller anmodning om tilbud.</w:t>
      </w:r>
    </w:p>
    <w:p w:rsidR="00D314A9" w:rsidRPr="00877E6E" w:rsidRDefault="00D314A9" w:rsidP="00D314A9">
      <w:r w:rsidRPr="00877E6E">
        <w:t xml:space="preserve"> </w:t>
      </w:r>
    </w:p>
    <w:p w:rsidR="00D314A9" w:rsidRPr="00877E6E" w:rsidRDefault="00D314A9" w:rsidP="00D314A9">
      <w:r w:rsidRPr="00877E6E">
        <w:t xml:space="preserve">Opgaveløsningen skal besvare følgende punkter: </w:t>
      </w:r>
    </w:p>
    <w:p w:rsidR="00D314A9" w:rsidRPr="00877E6E" w:rsidRDefault="00D314A9" w:rsidP="00D314A9">
      <w:pPr>
        <w:rPr>
          <w:highlight w:val="yellow"/>
        </w:rPr>
      </w:pPr>
    </w:p>
    <w:p w:rsidR="00D314A9" w:rsidRPr="00877E6E" w:rsidRDefault="00D314A9" w:rsidP="00D314A9">
      <w:pPr>
        <w:pStyle w:val="Heading1"/>
      </w:pPr>
      <w:bookmarkStart w:id="10" w:name="_Toc367691107"/>
      <w:bookmarkStart w:id="11" w:name="_Toc367706191"/>
      <w:r w:rsidRPr="00D314A9">
        <w:t>Opgavebeskrivelsen</w:t>
      </w:r>
      <w:bookmarkEnd w:id="10"/>
      <w:bookmarkEnd w:id="11"/>
    </w:p>
    <w:p w:rsidR="00D314A9" w:rsidRPr="00877E6E" w:rsidRDefault="00D314A9" w:rsidP="00D314A9">
      <w:pPr>
        <w:rPr>
          <w:sz w:val="22"/>
          <w:szCs w:val="22"/>
        </w:rPr>
      </w:pPr>
      <w:r w:rsidRPr="00877E6E">
        <w:rPr>
          <w:highlight w:val="yellow"/>
        </w:rPr>
        <w:t>Beskrivelse af, hvordan opgaven tilbydes løst, med hvilken metode og under hvilke forudsætninger.</w:t>
      </w:r>
    </w:p>
    <w:p w:rsidR="00D314A9" w:rsidRPr="00877E6E" w:rsidRDefault="00D314A9" w:rsidP="00D314A9"/>
    <w:p w:rsidR="00D314A9" w:rsidRPr="00877E6E" w:rsidRDefault="00D314A9" w:rsidP="00D314A9">
      <w:pPr>
        <w:rPr>
          <w:highlight w:val="yellow"/>
          <w:lang w:eastAsia="en-US"/>
        </w:rPr>
      </w:pPr>
      <w:r w:rsidRPr="00877E6E">
        <w:rPr>
          <w:highlight w:val="yellow"/>
          <w:lang w:eastAsia="en-US"/>
        </w:rPr>
        <w:t>Afhængig af opgavens størrelse kan tidsplanen i tilbuddet beskrives i en projektplan i</w:t>
      </w:r>
      <w:bookmarkStart w:id="12" w:name="S36_grundlFFggende"/>
      <w:bookmarkEnd w:id="12"/>
      <w:r w:rsidRPr="00877E6E">
        <w:rPr>
          <w:highlight w:val="yellow"/>
          <w:lang w:eastAsia="en-US"/>
        </w:rPr>
        <w:t xml:space="preserve"> form som et skema, som angiver: Hvornår foretages hvad? For hvert enkel delmål med tilhørende aktiviteter angives således, hvornår disse </w:t>
      </w:r>
      <w:bookmarkStart w:id="13" w:name="OP1_DODFloi2"/>
      <w:bookmarkStart w:id="14" w:name="S37_aktiviteter"/>
      <w:bookmarkEnd w:id="13"/>
      <w:bookmarkEnd w:id="14"/>
      <w:r w:rsidRPr="00877E6E">
        <w:rPr>
          <w:highlight w:val="yellow"/>
          <w:lang w:eastAsia="en-US"/>
        </w:rPr>
        <w:t>aktiviteter er planlagt at skulle finde sted</w:t>
      </w:r>
      <w:bookmarkStart w:id="15" w:name="OP1_6BAB1p13"/>
      <w:bookmarkStart w:id="16" w:name="S38"/>
      <w:bookmarkEnd w:id="15"/>
      <w:bookmarkEnd w:id="16"/>
      <w:r w:rsidRPr="00877E6E">
        <w:rPr>
          <w:highlight w:val="yellow"/>
          <w:lang w:eastAsia="en-US"/>
        </w:rPr>
        <w:t xml:space="preserve">. Periodeopdelingen kan </w:t>
      </w:r>
      <w:bookmarkStart w:id="17" w:name="OP1_iHBs8p42"/>
      <w:bookmarkStart w:id="18" w:name="S39_vFFre_re_v_vFFbnere_vFFddere"/>
      <w:bookmarkEnd w:id="17"/>
      <w:bookmarkEnd w:id="18"/>
      <w:r w:rsidRPr="00877E6E">
        <w:rPr>
          <w:highlight w:val="yellow"/>
          <w:lang w:eastAsia="en-US"/>
        </w:rPr>
        <w:t xml:space="preserve">være månedsvis eller </w:t>
      </w:r>
      <w:bookmarkStart w:id="19" w:name="OP1_Uzfsfpd2"/>
      <w:bookmarkStart w:id="20" w:name="S40_kvartalsvis2E"/>
      <w:bookmarkEnd w:id="19"/>
      <w:bookmarkEnd w:id="20"/>
      <w:r w:rsidRPr="00877E6E">
        <w:rPr>
          <w:highlight w:val="yellow"/>
          <w:lang w:eastAsia="en-US"/>
        </w:rPr>
        <w:t>kvartalsvis. Et eksempel på en sådan tidsplan kunne være:</w:t>
      </w:r>
    </w:p>
    <w:p w:rsidR="00D314A9" w:rsidRPr="00877E6E" w:rsidRDefault="00D314A9" w:rsidP="00D314A9">
      <w:pPr>
        <w:rPr>
          <w:highlight w:val="yellow"/>
        </w:rPr>
      </w:pPr>
    </w:p>
    <w:tbl>
      <w:tblPr>
        <w:tblW w:w="9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733"/>
        <w:gridCol w:w="485"/>
        <w:gridCol w:w="527"/>
        <w:gridCol w:w="487"/>
        <w:gridCol w:w="502"/>
        <w:gridCol w:w="494"/>
        <w:gridCol w:w="480"/>
        <w:gridCol w:w="509"/>
        <w:gridCol w:w="480"/>
        <w:gridCol w:w="482"/>
        <w:gridCol w:w="519"/>
        <w:gridCol w:w="495"/>
      </w:tblGrid>
      <w:tr w:rsidR="00D314A9" w:rsidRPr="00877E6E" w:rsidTr="00FE696E">
        <w:trPr>
          <w:trHeight w:val="300"/>
        </w:trPr>
        <w:tc>
          <w:tcPr>
            <w:tcW w:w="2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Delmål/aktivitet</w:t>
            </w:r>
          </w:p>
        </w:tc>
        <w:tc>
          <w:tcPr>
            <w:tcW w:w="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Jan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Feb</w:t>
            </w:r>
          </w:p>
        </w:tc>
        <w:tc>
          <w:tcPr>
            <w:tcW w:w="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Mar</w:t>
            </w:r>
          </w:p>
        </w:tc>
        <w:tc>
          <w:tcPr>
            <w:tcW w:w="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Apr</w:t>
            </w:r>
          </w:p>
        </w:tc>
        <w:tc>
          <w:tcPr>
            <w:tcW w:w="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Maj</w:t>
            </w:r>
          </w:p>
        </w:tc>
        <w:tc>
          <w:tcPr>
            <w:tcW w:w="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Jun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Jul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Aug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Sep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Okt</w:t>
            </w:r>
          </w:p>
        </w:tc>
        <w:tc>
          <w:tcPr>
            <w:tcW w:w="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Nov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Dec</w:t>
            </w:r>
          </w:p>
        </w:tc>
      </w:tr>
      <w:tr w:rsidR="00D314A9" w:rsidRPr="00877E6E" w:rsidTr="00FE696E">
        <w:trPr>
          <w:trHeight w:val="300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Opstartsmøde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</w:tr>
      <w:tr w:rsidR="00D314A9" w:rsidRPr="00877E6E" w:rsidTr="00FE696E">
        <w:trPr>
          <w:trHeight w:val="300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Litteratursøgning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</w:tr>
      <w:tr w:rsidR="00D314A9" w:rsidRPr="00877E6E" w:rsidTr="00FE696E">
        <w:trPr>
          <w:trHeight w:val="300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Databehandling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</w:tr>
      <w:tr w:rsidR="00D314A9" w:rsidRPr="00877E6E" w:rsidTr="00FE696E">
        <w:trPr>
          <w:trHeight w:val="300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Rapportskrivning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</w:tr>
      <w:tr w:rsidR="00D314A9" w:rsidRPr="00877E6E" w:rsidTr="00FE696E">
        <w:trPr>
          <w:trHeight w:val="300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Møde om udkast til rapport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</w:tr>
      <w:tr w:rsidR="00D314A9" w:rsidRPr="00877E6E" w:rsidTr="00FE696E">
        <w:trPr>
          <w:trHeight w:val="300"/>
        </w:trPr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Endelig rapport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  <w:highlight w:val="yellow"/>
              </w:rPr>
            </w:pPr>
            <w:r w:rsidRPr="00877E6E">
              <w:rPr>
                <w:highlight w:val="yellow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</w:rPr>
            </w:pPr>
            <w:r w:rsidRPr="00877E6E">
              <w:rPr>
                <w:highlight w:val="yellow"/>
              </w:rPr>
              <w:t>x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314A9" w:rsidRPr="00877E6E" w:rsidRDefault="00D314A9" w:rsidP="00D314A9">
            <w:pPr>
              <w:rPr>
                <w:rFonts w:eastAsia="Calibri"/>
                <w:sz w:val="22"/>
                <w:szCs w:val="22"/>
              </w:rPr>
            </w:pPr>
            <w:r w:rsidRPr="00877E6E">
              <w:t> </w:t>
            </w:r>
          </w:p>
        </w:tc>
      </w:tr>
    </w:tbl>
    <w:p w:rsidR="00D314A9" w:rsidRPr="00877E6E" w:rsidRDefault="00D314A9" w:rsidP="00D314A9"/>
    <w:p w:rsidR="00D314A9" w:rsidRPr="00877E6E" w:rsidRDefault="00D314A9" w:rsidP="00D314A9">
      <w:pPr>
        <w:pStyle w:val="Heading1"/>
      </w:pPr>
      <w:bookmarkStart w:id="21" w:name="_Toc367691108"/>
      <w:bookmarkStart w:id="22" w:name="_Toc367706192"/>
      <w:r w:rsidRPr="00877E6E">
        <w:t xml:space="preserve">Produktet </w:t>
      </w:r>
      <w:r w:rsidRPr="00D314A9">
        <w:t>af</w:t>
      </w:r>
      <w:r w:rsidRPr="00877E6E">
        <w:t xml:space="preserve"> opgaven</w:t>
      </w:r>
      <w:bookmarkEnd w:id="21"/>
      <w:bookmarkEnd w:id="22"/>
    </w:p>
    <w:p w:rsidR="00D314A9" w:rsidRPr="00877E6E" w:rsidRDefault="00D314A9" w:rsidP="00D314A9">
      <w:pPr>
        <w:rPr>
          <w:highlight w:val="yellow"/>
        </w:rPr>
      </w:pPr>
      <w:r w:rsidRPr="00877E6E">
        <w:rPr>
          <w:highlight w:val="yellow"/>
        </w:rPr>
        <w:t xml:space="preserve">Beskrivelse af produktet og hvilke forudsætninger der er for publicering, eksempelvis: </w:t>
      </w:r>
    </w:p>
    <w:p w:rsidR="00D314A9" w:rsidRPr="00877E6E" w:rsidRDefault="00D314A9" w:rsidP="00D314A9">
      <w:pPr>
        <w:rPr>
          <w:sz w:val="22"/>
          <w:szCs w:val="22"/>
        </w:rPr>
      </w:pPr>
      <w:r w:rsidRPr="00877E6E">
        <w:rPr>
          <w:highlight w:val="yellow"/>
        </w:rPr>
        <w:t>”Produktet udarbejdes som et fagligt notat fra DCE. Notatet offentliggøres på DCE’s hjemmeside, når det er godkendt af Naturstyrelsen</w:t>
      </w:r>
      <w:r w:rsidRPr="00877E6E">
        <w:t>”.</w:t>
      </w:r>
    </w:p>
    <w:p w:rsidR="00D314A9" w:rsidRPr="00877E6E" w:rsidRDefault="00D314A9" w:rsidP="00D314A9"/>
    <w:p w:rsidR="00D314A9" w:rsidRPr="00877E6E" w:rsidRDefault="00D314A9" w:rsidP="00D314A9">
      <w:r w:rsidRPr="00877E6E">
        <w:rPr>
          <w:highlight w:val="yellow"/>
        </w:rPr>
        <w:t>Overvej om det er relevant at beskrive ejerskab til produktet eller om dette skal forhandles i kontrakten.</w:t>
      </w:r>
    </w:p>
    <w:p w:rsidR="00D314A9" w:rsidRPr="00877E6E" w:rsidRDefault="00D314A9" w:rsidP="00D314A9">
      <w:pPr>
        <w:pStyle w:val="Heading1"/>
      </w:pPr>
      <w:bookmarkStart w:id="23" w:name="_Toc342549989"/>
      <w:bookmarkStart w:id="24" w:name="_Toc367691109"/>
      <w:bookmarkStart w:id="25" w:name="_Toc367706193"/>
      <w:r w:rsidRPr="00877E6E">
        <w:t xml:space="preserve">Pris og </w:t>
      </w:r>
      <w:r w:rsidRPr="00D314A9">
        <w:t>tidsplan</w:t>
      </w:r>
      <w:bookmarkEnd w:id="23"/>
      <w:bookmarkEnd w:id="24"/>
      <w:bookmarkEnd w:id="25"/>
      <w:r w:rsidRPr="00877E6E">
        <w:t xml:space="preserve"> </w:t>
      </w:r>
    </w:p>
    <w:p w:rsidR="00D314A9" w:rsidRPr="00D314A9" w:rsidRDefault="00D314A9" w:rsidP="00D314A9">
      <w:pPr>
        <w:pStyle w:val="Heading2"/>
      </w:pPr>
      <w:bookmarkStart w:id="26" w:name="_Toc367691110"/>
      <w:bookmarkStart w:id="27" w:name="_Toc367706194"/>
      <w:r w:rsidRPr="00D314A9">
        <w:t>Pris</w:t>
      </w:r>
      <w:bookmarkEnd w:id="26"/>
      <w:bookmarkEnd w:id="27"/>
    </w:p>
    <w:p w:rsidR="00D314A9" w:rsidRPr="00877E6E" w:rsidRDefault="00D314A9" w:rsidP="00D314A9">
      <w:pPr>
        <w:rPr>
          <w:highlight w:val="yellow"/>
        </w:rPr>
      </w:pPr>
      <w:r w:rsidRPr="00877E6E">
        <w:rPr>
          <w:highlight w:val="yellow"/>
        </w:rPr>
        <w:t xml:space="preserve">Som udgangspunkt skal prisen være en fast pris. Ved fast pris bør der ikke være krav om, at der skal aflægges timeregnskab. Beskriv evt. grundlaget for prisfastsættelsen, eksempelvis: </w:t>
      </w:r>
    </w:p>
    <w:p w:rsidR="00D314A9" w:rsidRPr="00877E6E" w:rsidRDefault="00D314A9" w:rsidP="00D314A9">
      <w:r w:rsidRPr="00877E6E">
        <w:rPr>
          <w:highlight w:val="yellow"/>
        </w:rPr>
        <w:t>Prisen er baseret på gældende timetakster for seniorforskere med de timepriser, som gælder for samarbejd</w:t>
      </w:r>
      <w:r w:rsidRPr="00877E6E">
        <w:rPr>
          <w:highlight w:val="yellow"/>
        </w:rPr>
        <w:t>s</w:t>
      </w:r>
      <w:r w:rsidRPr="00877E6E">
        <w:rPr>
          <w:highlight w:val="yellow"/>
        </w:rPr>
        <w:t>projekter med Miljøministeriet dvs. 116 % overhead.</w:t>
      </w:r>
    </w:p>
    <w:p w:rsidR="00D314A9" w:rsidRPr="00877E6E" w:rsidRDefault="00D314A9" w:rsidP="00D314A9">
      <w:pPr>
        <w:pStyle w:val="Heading2"/>
      </w:pPr>
      <w:bookmarkStart w:id="28" w:name="_Toc367691111"/>
      <w:bookmarkStart w:id="29" w:name="_Toc367706195"/>
      <w:r w:rsidRPr="00877E6E">
        <w:t>Tidsplan</w:t>
      </w:r>
      <w:bookmarkEnd w:id="28"/>
      <w:bookmarkEnd w:id="29"/>
    </w:p>
    <w:p w:rsidR="00D314A9" w:rsidRPr="00877E6E" w:rsidRDefault="00D314A9" w:rsidP="00D314A9">
      <w:r w:rsidRPr="00877E6E">
        <w:rPr>
          <w:highlight w:val="yellow"/>
        </w:rPr>
        <w:t>Beskrivelse af tidsplan med eventuelle milepæle. Husk at medtage i tidsplanen, hvis rekvirenten skal have produktet i udkast, samt eventuelle møder i forbindelse med projektet</w:t>
      </w:r>
      <w:r w:rsidRPr="00877E6E">
        <w:t>.</w:t>
      </w:r>
    </w:p>
    <w:p w:rsidR="00D314A9" w:rsidRPr="00877E6E" w:rsidRDefault="00D314A9" w:rsidP="00D314A9">
      <w:pPr>
        <w:pStyle w:val="Heading1"/>
      </w:pPr>
      <w:bookmarkStart w:id="30" w:name="_Toc342549990"/>
      <w:bookmarkStart w:id="31" w:name="_Toc367691112"/>
      <w:bookmarkStart w:id="32" w:name="_Toc367706196"/>
      <w:r w:rsidRPr="00877E6E">
        <w:t>Organisering</w:t>
      </w:r>
      <w:bookmarkEnd w:id="30"/>
      <w:r w:rsidRPr="00877E6E">
        <w:t xml:space="preserve">, ressourcer, </w:t>
      </w:r>
      <w:r w:rsidRPr="00D314A9">
        <w:t>kvalitetssikring</w:t>
      </w:r>
      <w:bookmarkEnd w:id="31"/>
      <w:bookmarkEnd w:id="32"/>
    </w:p>
    <w:p w:rsidR="00D314A9" w:rsidRPr="00877E6E" w:rsidRDefault="00D314A9" w:rsidP="00D314A9">
      <w:pPr>
        <w:pStyle w:val="Heading2"/>
      </w:pPr>
      <w:bookmarkStart w:id="33" w:name="_Toc323816778"/>
      <w:bookmarkStart w:id="34" w:name="_Toc367691113"/>
      <w:bookmarkStart w:id="35" w:name="_Toc367706197"/>
      <w:r w:rsidRPr="00877E6E">
        <w:t xml:space="preserve">Projektets </w:t>
      </w:r>
      <w:bookmarkEnd w:id="33"/>
      <w:bookmarkEnd w:id="34"/>
      <w:r w:rsidR="00B17455" w:rsidRPr="00877E6E">
        <w:t>organis</w:t>
      </w:r>
      <w:r w:rsidR="00B17455">
        <w:t>ering</w:t>
      </w:r>
      <w:bookmarkEnd w:id="35"/>
    </w:p>
    <w:p w:rsidR="00D314A9" w:rsidRPr="00B17455" w:rsidRDefault="00D314A9" w:rsidP="00D314A9">
      <w:pPr>
        <w:pStyle w:val="Dmubrd"/>
        <w:keepNext/>
        <w:keepLines/>
        <w:rPr>
          <w:rFonts w:ascii="AU Passata" w:hAnsi="AU Passata"/>
          <w:color w:val="000000"/>
          <w:sz w:val="19"/>
          <w:szCs w:val="19"/>
        </w:rPr>
      </w:pPr>
      <w:r w:rsidRPr="00B17455">
        <w:rPr>
          <w:rFonts w:ascii="AU Passata" w:hAnsi="AU Passata"/>
          <w:color w:val="000000"/>
          <w:sz w:val="19"/>
          <w:szCs w:val="19"/>
        </w:rPr>
        <w:t>Projektet udføres af følgende:</w:t>
      </w:r>
    </w:p>
    <w:p w:rsidR="00D314A9" w:rsidRPr="00877E6E" w:rsidRDefault="00D314A9" w:rsidP="00D314A9">
      <w:r w:rsidRPr="00877E6E">
        <w:t>Kontaktperson og projektleder for DCE: [ indsæt]</w:t>
      </w:r>
    </w:p>
    <w:p w:rsidR="00D314A9" w:rsidRPr="00877E6E" w:rsidRDefault="00D314A9" w:rsidP="00D314A9">
      <w:pPr>
        <w:pStyle w:val="Heading2"/>
      </w:pPr>
      <w:bookmarkStart w:id="36" w:name="_Toc323816780"/>
      <w:bookmarkStart w:id="37" w:name="_Toc367691114"/>
      <w:bookmarkStart w:id="38" w:name="_Toc367706198"/>
      <w:r w:rsidRPr="00877E6E">
        <w:t>Retningslin</w:t>
      </w:r>
      <w:r w:rsidR="00AE0D58">
        <w:t>j</w:t>
      </w:r>
      <w:r w:rsidRPr="00877E6E">
        <w:t xml:space="preserve">er for </w:t>
      </w:r>
      <w:r w:rsidRPr="00D314A9">
        <w:t>kvalitetssikring</w:t>
      </w:r>
      <w:bookmarkEnd w:id="36"/>
      <w:bookmarkEnd w:id="37"/>
      <w:bookmarkEnd w:id="38"/>
    </w:p>
    <w:p w:rsidR="00D314A9" w:rsidRPr="00892EF1" w:rsidRDefault="00D314A9" w:rsidP="00D314A9">
      <w:r w:rsidRPr="00B17455">
        <w:t>Faglig rådgivning ved DCE/AU er omfattet af et kvalitetsstyringssystem, som er opbygget efter principperne i</w:t>
      </w:r>
      <w:r w:rsidRPr="00892EF1">
        <w:t xml:space="preserve"> ISO-9001 standarden for Krav til kvalitetsledelsessystemer. Kvalitetsstyringssystemet har sit ophæng i Kvalitet</w:t>
      </w:r>
      <w:r w:rsidRPr="00892EF1">
        <w:t>s</w:t>
      </w:r>
      <w:r w:rsidRPr="00892EF1">
        <w:t>sikringen af den forskningsbaserede myndighedsrådgivning ved Aarhus Universitet</w:t>
      </w:r>
      <w:r w:rsidRPr="00354B58">
        <w:rPr>
          <w:highlight w:val="yellow"/>
        </w:rPr>
        <w:t>. Overvej om resumé af kvalitetsstyringen skal vedlægges</w:t>
      </w:r>
      <w:r>
        <w:rPr>
          <w:highlight w:val="yellow"/>
        </w:rPr>
        <w:t>. Findes på dce.medarbejdere.dk</w:t>
      </w:r>
      <w:r w:rsidRPr="00354B58">
        <w:rPr>
          <w:highlight w:val="yellow"/>
        </w:rPr>
        <w:t>.</w:t>
      </w:r>
    </w:p>
    <w:p w:rsidR="00D314A9" w:rsidRPr="00892EF1" w:rsidRDefault="00D314A9" w:rsidP="00D314A9">
      <w:pPr>
        <w:pStyle w:val="Heading2"/>
      </w:pPr>
      <w:bookmarkStart w:id="39" w:name="_Toc323816781"/>
      <w:bookmarkStart w:id="40" w:name="_Toc367691115"/>
      <w:bookmarkStart w:id="41" w:name="_Toc367706199"/>
      <w:r w:rsidRPr="00D314A9">
        <w:t>Forsikringsoplysninger</w:t>
      </w:r>
      <w:bookmarkEnd w:id="39"/>
      <w:bookmarkEnd w:id="40"/>
      <w:bookmarkEnd w:id="41"/>
    </w:p>
    <w:p w:rsidR="00D314A9" w:rsidRPr="00892EF1" w:rsidRDefault="00D314A9" w:rsidP="00D314A9">
      <w:r w:rsidRPr="00892EF1">
        <w:t xml:space="preserve">Aarhus Universitet har tegnet en produkt- og professionel ansvarsforsikring for de relevante ydelser hos </w:t>
      </w:r>
      <w:r w:rsidR="0033386B" w:rsidRPr="0033386B">
        <w:t>QBE Insurance (Europe) Limited</w:t>
      </w:r>
      <w:r w:rsidRPr="00892EF1">
        <w:t>. I øvrigt bemærkes, at Aarhus Universitet er selvforsikret.</w:t>
      </w:r>
      <w:r>
        <w:t xml:space="preserve"> </w:t>
      </w:r>
      <w:r w:rsidRPr="00354B58">
        <w:rPr>
          <w:highlight w:val="yellow"/>
        </w:rPr>
        <w:t>Kopi af forsikrings</w:t>
      </w:r>
      <w:r>
        <w:rPr>
          <w:highlight w:val="yellow"/>
        </w:rPr>
        <w:t>certifik</w:t>
      </w:r>
      <w:r>
        <w:rPr>
          <w:highlight w:val="yellow"/>
        </w:rPr>
        <w:t>a</w:t>
      </w:r>
      <w:r>
        <w:rPr>
          <w:highlight w:val="yellow"/>
        </w:rPr>
        <w:t>tet</w:t>
      </w:r>
      <w:r w:rsidRPr="00354B58">
        <w:rPr>
          <w:highlight w:val="yellow"/>
        </w:rPr>
        <w:t xml:space="preserve"> er vedlagt</w:t>
      </w:r>
      <w:r>
        <w:t>.</w:t>
      </w:r>
      <w:r w:rsidRPr="005058B3">
        <w:rPr>
          <w:highlight w:val="yellow"/>
        </w:rPr>
        <w:t xml:space="preserve"> </w:t>
      </w:r>
      <w:r>
        <w:rPr>
          <w:highlight w:val="yellow"/>
        </w:rPr>
        <w:t>Findes på dce.medarbejdere.dk</w:t>
      </w:r>
      <w:r w:rsidRPr="00354B58">
        <w:rPr>
          <w:highlight w:val="yellow"/>
        </w:rPr>
        <w:t>.</w:t>
      </w:r>
    </w:p>
    <w:p w:rsidR="00D314A9" w:rsidRDefault="00D314A9" w:rsidP="00D314A9">
      <w:pPr>
        <w:pStyle w:val="Heading2"/>
        <w:keepNext w:val="0"/>
        <w:numPr>
          <w:ilvl w:val="1"/>
          <w:numId w:val="50"/>
        </w:numPr>
        <w:tabs>
          <w:tab w:val="clear" w:pos="907"/>
        </w:tabs>
        <w:spacing w:before="260"/>
      </w:pPr>
      <w:r>
        <w:t xml:space="preserve"> </w:t>
      </w:r>
      <w:bookmarkStart w:id="42" w:name="_Toc367691116"/>
      <w:bookmarkStart w:id="43" w:name="_Toc367706200"/>
      <w:r w:rsidRPr="00B75717">
        <w:t>Kont</w:t>
      </w:r>
      <w:r>
        <w:t>r</w:t>
      </w:r>
      <w:r w:rsidRPr="00B75717">
        <w:t>akt</w:t>
      </w:r>
      <w:bookmarkEnd w:id="42"/>
      <w:bookmarkEnd w:id="43"/>
    </w:p>
    <w:p w:rsidR="00D314A9" w:rsidRDefault="00D314A9" w:rsidP="00D314A9">
      <w:r w:rsidRPr="00354B58">
        <w:rPr>
          <w:highlight w:val="yellow"/>
        </w:rPr>
        <w:t>Overvej</w:t>
      </w:r>
      <w:r>
        <w:rPr>
          <w:highlight w:val="yellow"/>
        </w:rPr>
        <w:t>,</w:t>
      </w:r>
      <w:r w:rsidRPr="00354B58">
        <w:rPr>
          <w:highlight w:val="yellow"/>
        </w:rPr>
        <w:t xml:space="preserve"> om der skal vedlægges DCE standardkontrakt</w:t>
      </w:r>
      <w:r>
        <w:t>.</w:t>
      </w:r>
    </w:p>
    <w:p w:rsidR="00D314A9" w:rsidRDefault="00D314A9" w:rsidP="00D314A9">
      <w:pPr>
        <w:pStyle w:val="Heading1"/>
        <w:keepNext w:val="0"/>
        <w:tabs>
          <w:tab w:val="clear" w:pos="432"/>
          <w:tab w:val="clear" w:pos="907"/>
          <w:tab w:val="left" w:pos="567"/>
          <w:tab w:val="num" w:pos="3195"/>
        </w:tabs>
        <w:spacing w:before="460" w:after="460" w:line="460" w:lineRule="exact"/>
        <w:ind w:left="3175" w:hanging="3175"/>
      </w:pPr>
      <w:bookmarkStart w:id="44" w:name="_Toc367691117"/>
      <w:bookmarkStart w:id="45" w:name="_Toc367706201"/>
      <w:r>
        <w:t>Forbehold</w:t>
      </w:r>
      <w:bookmarkEnd w:id="44"/>
      <w:bookmarkEnd w:id="45"/>
    </w:p>
    <w:p w:rsidR="00D314A9" w:rsidRPr="00642835" w:rsidRDefault="00D314A9" w:rsidP="00D314A9">
      <w:r>
        <w:rPr>
          <w:highlight w:val="yellow"/>
        </w:rPr>
        <w:t>Hvis DCE har større</w:t>
      </w:r>
      <w:r w:rsidRPr="00277498">
        <w:rPr>
          <w:highlight w:val="yellow"/>
        </w:rPr>
        <w:t xml:space="preserve"> forbehold i forhold til kontraktudkast, der har været vedlagt et udbud, eller eventuel sta</w:t>
      </w:r>
      <w:r w:rsidRPr="00277498">
        <w:rPr>
          <w:highlight w:val="yellow"/>
        </w:rPr>
        <w:t>n</w:t>
      </w:r>
      <w:r w:rsidRPr="00277498">
        <w:rPr>
          <w:highlight w:val="yellow"/>
        </w:rPr>
        <w:t xml:space="preserve">dardkontrakt (MIM), skal dette med i tilbuddet. Et </w:t>
      </w:r>
      <w:r>
        <w:rPr>
          <w:highlight w:val="yellow"/>
        </w:rPr>
        <w:t>forbehold kan eksempelvis være, at vi ikke ønsker at acce</w:t>
      </w:r>
      <w:r>
        <w:rPr>
          <w:highlight w:val="yellow"/>
        </w:rPr>
        <w:t>p</w:t>
      </w:r>
      <w:r>
        <w:rPr>
          <w:highlight w:val="yellow"/>
        </w:rPr>
        <w:t>tere bod, men i stedet dansk rets almindelige erstatningsregler.</w:t>
      </w:r>
      <w:r w:rsidRPr="007052D6">
        <w:rPr>
          <w:highlight w:val="yellow"/>
        </w:rPr>
        <w:t xml:space="preserve"> Vær dog opmærksom på, at forbehold kan være diskvalificerende i forhold til eventuelle andre tilbudsgi</w:t>
      </w:r>
      <w:r>
        <w:rPr>
          <w:highlight w:val="yellow"/>
        </w:rPr>
        <w:t>vere</w:t>
      </w:r>
      <w:r w:rsidRPr="00F960A1">
        <w:rPr>
          <w:highlight w:val="yellow"/>
        </w:rPr>
        <w:t>, hvis der er tale om et større udbud.</w:t>
      </w:r>
    </w:p>
    <w:p w:rsidR="00D314A9" w:rsidRDefault="00D314A9" w:rsidP="00D314A9">
      <w:pPr>
        <w:pStyle w:val="Heading1"/>
        <w:keepNext w:val="0"/>
        <w:tabs>
          <w:tab w:val="clear" w:pos="432"/>
          <w:tab w:val="clear" w:pos="907"/>
          <w:tab w:val="left" w:pos="567"/>
          <w:tab w:val="num" w:pos="3195"/>
        </w:tabs>
        <w:spacing w:before="460" w:after="460" w:line="460" w:lineRule="exact"/>
        <w:ind w:left="3175" w:hanging="3175"/>
      </w:pPr>
      <w:bookmarkStart w:id="46" w:name="_Toc367691118"/>
      <w:bookmarkStart w:id="47" w:name="_Toc367706202"/>
      <w:r>
        <w:t>Bilag</w:t>
      </w:r>
      <w:bookmarkEnd w:id="46"/>
      <w:bookmarkEnd w:id="47"/>
      <w:r>
        <w:t xml:space="preserve"> </w:t>
      </w:r>
    </w:p>
    <w:p w:rsidR="00D314A9" w:rsidRPr="00642835" w:rsidRDefault="00D314A9" w:rsidP="00D314A9">
      <w:r w:rsidRPr="00642835">
        <w:rPr>
          <w:highlight w:val="yellow"/>
        </w:rPr>
        <w:t>Afhængig af rekvirentens krav vedlægges som standard</w:t>
      </w:r>
      <w:r>
        <w:t>:</w:t>
      </w:r>
    </w:p>
    <w:p w:rsidR="00D314A9" w:rsidRPr="00642835" w:rsidRDefault="00D314A9" w:rsidP="00D314A9">
      <w:pPr>
        <w:numPr>
          <w:ilvl w:val="0"/>
          <w:numId w:val="52"/>
        </w:numPr>
      </w:pPr>
      <w:r w:rsidRPr="00642835">
        <w:t>Serviceattest</w:t>
      </w:r>
      <w:r>
        <w:t xml:space="preserve"> </w:t>
      </w:r>
      <w:r w:rsidRPr="005058B3">
        <w:rPr>
          <w:highlight w:val="yellow"/>
        </w:rPr>
        <w:t>Findes på dce.medarbejdere.dk</w:t>
      </w:r>
    </w:p>
    <w:p w:rsidR="00D314A9" w:rsidRDefault="00D314A9" w:rsidP="00D314A9">
      <w:pPr>
        <w:numPr>
          <w:ilvl w:val="0"/>
          <w:numId w:val="52"/>
        </w:numPr>
      </w:pPr>
      <w:r w:rsidRPr="00642835">
        <w:t>Forsikringscertifikat</w:t>
      </w:r>
    </w:p>
    <w:p w:rsidR="00D314A9" w:rsidRDefault="00D314A9" w:rsidP="00D314A9">
      <w:pPr>
        <w:numPr>
          <w:ilvl w:val="0"/>
          <w:numId w:val="52"/>
        </w:numPr>
      </w:pPr>
      <w:r>
        <w:t>CVer</w:t>
      </w:r>
    </w:p>
    <w:p w:rsidR="00D314A9" w:rsidRDefault="00D314A9" w:rsidP="00D314A9">
      <w:r>
        <w:rPr>
          <w:highlight w:val="yellow"/>
        </w:rPr>
        <w:t>Udbudsmaterialet indeholder ofte bilag,</w:t>
      </w:r>
      <w:r w:rsidRPr="00642835">
        <w:rPr>
          <w:highlight w:val="yellow"/>
        </w:rPr>
        <w:t xml:space="preserve"> som skal udfyldes, underskrives og fremsendes sammen med tilbu</w:t>
      </w:r>
      <w:r w:rsidRPr="00642835">
        <w:rPr>
          <w:highlight w:val="yellow"/>
        </w:rPr>
        <w:t>d</w:t>
      </w:r>
      <w:r w:rsidRPr="00642835">
        <w:rPr>
          <w:highlight w:val="yellow"/>
        </w:rPr>
        <w:t xml:space="preserve">det. Bilagene skal </w:t>
      </w:r>
      <w:r w:rsidRPr="00F960A1">
        <w:rPr>
          <w:highlight w:val="yellow"/>
          <w:u w:val="single"/>
        </w:rPr>
        <w:t>underskrives</w:t>
      </w:r>
      <w:r w:rsidRPr="00642835">
        <w:rPr>
          <w:highlight w:val="yellow"/>
        </w:rPr>
        <w:t xml:space="preserve"> af DCE</w:t>
      </w:r>
      <w:r>
        <w:t>.</w:t>
      </w:r>
    </w:p>
    <w:p w:rsidR="00D314A9" w:rsidRPr="00D314A9" w:rsidRDefault="00D314A9" w:rsidP="00D314A9">
      <w:pPr>
        <w:pStyle w:val="Heading1"/>
        <w:rPr>
          <w:iCs/>
        </w:rPr>
      </w:pPr>
      <w:r>
        <w:rPr>
          <w:rFonts w:ascii="Times New Roman" w:hAnsi="Times New Roman"/>
          <w:iCs/>
        </w:rPr>
        <w:br w:type="page"/>
      </w:r>
      <w:bookmarkStart w:id="48" w:name="_Toc367706203"/>
      <w:r w:rsidRPr="00D314A9">
        <w:t xml:space="preserve">Bilag </w:t>
      </w:r>
      <w:r w:rsidRPr="00D314A9">
        <w:rPr>
          <w:highlight w:val="yellow"/>
        </w:rPr>
        <w:t>X</w:t>
      </w:r>
      <w:r w:rsidRPr="00D314A9">
        <w:t>: Projektdeltagernes CV’er</w:t>
      </w:r>
      <w:bookmarkEnd w:id="48"/>
    </w:p>
    <w:p w:rsidR="00D314A9" w:rsidRPr="00D314A9" w:rsidRDefault="00D314A9" w:rsidP="00D314A9">
      <w:r w:rsidRPr="00D314A9">
        <w:t xml:space="preserve">Bilag til tilbud fra DCE, Aarhus Universitet på </w:t>
      </w:r>
      <w:r w:rsidRPr="00D314A9">
        <w:rPr>
          <w:highlight w:val="yellow"/>
        </w:rPr>
        <w:t>xxxxxx</w:t>
      </w:r>
    </w:p>
    <w:p w:rsidR="00D314A9" w:rsidRPr="00D314A9" w:rsidRDefault="00D314A9" w:rsidP="00D314A9"/>
    <w:p w:rsidR="00D314A9" w:rsidRPr="00D314A9" w:rsidRDefault="00D314A9" w:rsidP="00D314A9"/>
    <w:p w:rsidR="00D314A9" w:rsidRPr="00D314A9" w:rsidRDefault="00D314A9" w:rsidP="00D314A9">
      <w:pPr>
        <w:spacing w:before="120" w:after="120" w:line="340" w:lineRule="exact"/>
        <w:rPr>
          <w:sz w:val="32"/>
          <w:szCs w:val="32"/>
        </w:rPr>
      </w:pPr>
      <w:r w:rsidRPr="00D314A9">
        <w:rPr>
          <w:sz w:val="32"/>
          <w:szCs w:val="32"/>
        </w:rPr>
        <w:t>CURRICULUM VITAE</w:t>
      </w:r>
    </w:p>
    <w:p w:rsidR="00D314A9" w:rsidRPr="00D314A9" w:rsidRDefault="00D314A9" w:rsidP="00D314A9"/>
    <w:p w:rsidR="00D314A9" w:rsidRPr="00D314A9" w:rsidRDefault="00D314A9" w:rsidP="00D314A9">
      <w:pPr>
        <w:rPr>
          <w:snapToGrid w:val="0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>Navn:</w:t>
      </w:r>
      <w:r w:rsidRPr="00400F06">
        <w:rPr>
          <w:rStyle w:val="Emphasis"/>
        </w:rPr>
        <w:tab/>
      </w:r>
      <w:r w:rsidRPr="00400F06">
        <w:rPr>
          <w:rStyle w:val="Emphasis"/>
        </w:rPr>
        <w:tab/>
      </w:r>
      <w:r w:rsidRPr="00400F06">
        <w:rPr>
          <w:rStyle w:val="Emphasis"/>
        </w:rPr>
        <w:br/>
      </w: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Uddannelse:   </w:t>
      </w:r>
      <w:r w:rsidRPr="00400F06">
        <w:rPr>
          <w:rStyle w:val="Emphasis"/>
        </w:rPr>
        <w:tab/>
      </w:r>
    </w:p>
    <w:p w:rsidR="00D314A9" w:rsidRPr="00400F06" w:rsidRDefault="00D314A9" w:rsidP="00D314A9">
      <w:pPr>
        <w:rPr>
          <w:rStyle w:val="Emphasis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Stilling: </w:t>
      </w:r>
      <w:r w:rsidRPr="00400F06">
        <w:rPr>
          <w:rStyle w:val="Emphasis"/>
        </w:rPr>
        <w:tab/>
      </w:r>
    </w:p>
    <w:p w:rsidR="00D314A9" w:rsidRPr="00400F06" w:rsidRDefault="00D314A9" w:rsidP="00D314A9">
      <w:pPr>
        <w:rPr>
          <w:rStyle w:val="Emphasis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Erfaring og arbejdsområde: </w:t>
      </w:r>
    </w:p>
    <w:p w:rsidR="00D314A9" w:rsidRPr="00400F06" w:rsidRDefault="00D314A9" w:rsidP="00D314A9">
      <w:pPr>
        <w:rPr>
          <w:rStyle w:val="Emphasis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Ansættelser: </w:t>
      </w:r>
    </w:p>
    <w:p w:rsidR="00D314A9" w:rsidRPr="00400F06" w:rsidRDefault="00D314A9" w:rsidP="00D314A9">
      <w:pPr>
        <w:rPr>
          <w:rStyle w:val="Emphasis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>Relevante publikationer (peer reviewed)</w:t>
      </w:r>
      <w:r w:rsidR="00400F06">
        <w:rPr>
          <w:rStyle w:val="Emphasis"/>
        </w:rPr>
        <w:t>:</w:t>
      </w:r>
    </w:p>
    <w:p w:rsidR="00D314A9" w:rsidRPr="00400F06" w:rsidRDefault="00D314A9" w:rsidP="00D314A9">
      <w:pPr>
        <w:rPr>
          <w:rStyle w:val="Emphasis"/>
        </w:rPr>
      </w:pPr>
      <w:bookmarkStart w:id="49" w:name="au1"/>
      <w:bookmarkEnd w:id="49"/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>Relevante publikationer (rapporter)</w:t>
      </w:r>
      <w:r w:rsidR="00400F06">
        <w:rPr>
          <w:rStyle w:val="Emphasis"/>
        </w:rPr>
        <w:t>:</w:t>
      </w:r>
    </w:p>
    <w:p w:rsidR="00D314A9" w:rsidRPr="00400F06" w:rsidRDefault="00D314A9" w:rsidP="00D314A9">
      <w:pPr>
        <w:rPr>
          <w:rStyle w:val="Emphasis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Peer reviewed artikler: </w:t>
      </w:r>
      <w:r w:rsidRPr="00400F06">
        <w:rPr>
          <w:rStyle w:val="Emphasis"/>
          <w:highlight w:val="yellow"/>
        </w:rPr>
        <w:t>xx</w:t>
      </w:r>
      <w:r w:rsidRPr="00400F06">
        <w:rPr>
          <w:rStyle w:val="Emphasis"/>
        </w:rPr>
        <w:t xml:space="preserve"> i alt.</w:t>
      </w:r>
    </w:p>
    <w:p w:rsidR="00D314A9" w:rsidRPr="00400F06" w:rsidRDefault="00D314A9" w:rsidP="00D314A9">
      <w:pPr>
        <w:rPr>
          <w:rStyle w:val="Emphasis"/>
        </w:rPr>
      </w:pPr>
    </w:p>
    <w:p w:rsidR="00D314A9" w:rsidRPr="00400F06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Rapporter: </w:t>
      </w:r>
      <w:r w:rsidRPr="00400F06">
        <w:rPr>
          <w:rStyle w:val="Emphasis"/>
          <w:highlight w:val="yellow"/>
        </w:rPr>
        <w:t>xx</w:t>
      </w:r>
      <w:r w:rsidRPr="00400F06">
        <w:rPr>
          <w:rStyle w:val="Emphasis"/>
        </w:rPr>
        <w:t xml:space="preserve"> i alt.</w:t>
      </w:r>
    </w:p>
    <w:p w:rsidR="00D314A9" w:rsidRPr="00400F06" w:rsidRDefault="00D314A9" w:rsidP="00D314A9">
      <w:pPr>
        <w:rPr>
          <w:rStyle w:val="Emphasis"/>
        </w:rPr>
      </w:pPr>
    </w:p>
    <w:p w:rsidR="00D314A9" w:rsidRDefault="00D314A9" w:rsidP="00D314A9">
      <w:pPr>
        <w:rPr>
          <w:rStyle w:val="Emphasis"/>
        </w:rPr>
      </w:pPr>
      <w:r w:rsidRPr="00400F06">
        <w:rPr>
          <w:rStyle w:val="Emphasis"/>
        </w:rPr>
        <w:t xml:space="preserve">Konference bidrag: </w:t>
      </w:r>
      <w:r w:rsidRPr="00400F06">
        <w:rPr>
          <w:rStyle w:val="Emphasis"/>
          <w:highlight w:val="yellow"/>
        </w:rPr>
        <w:t>xx</w:t>
      </w:r>
      <w:r w:rsidRPr="00400F06">
        <w:rPr>
          <w:rStyle w:val="Emphasis"/>
        </w:rPr>
        <w:t xml:space="preserve"> i alt.</w:t>
      </w:r>
    </w:p>
    <w:p w:rsidR="0071258F" w:rsidRDefault="0071258F" w:rsidP="00D314A9">
      <w:pPr>
        <w:rPr>
          <w:rStyle w:val="Emphasis"/>
        </w:rPr>
      </w:pPr>
    </w:p>
    <w:p w:rsidR="0071258F" w:rsidRDefault="0071258F" w:rsidP="00D314A9">
      <w:pPr>
        <w:rPr>
          <w:rStyle w:val="Emphasis"/>
        </w:rPr>
      </w:pPr>
    </w:p>
    <w:p w:rsidR="0071258F" w:rsidRDefault="0071258F" w:rsidP="00D314A9">
      <w:pPr>
        <w:rPr>
          <w:rStyle w:val="Emphasis"/>
        </w:rPr>
      </w:pPr>
    </w:p>
    <w:p w:rsidR="0071258F" w:rsidRDefault="0071258F" w:rsidP="00D314A9">
      <w:pPr>
        <w:rPr>
          <w:rStyle w:val="Emphasis"/>
        </w:rPr>
      </w:pPr>
    </w:p>
    <w:p w:rsidR="0071258F" w:rsidRDefault="0071258F" w:rsidP="00D314A9">
      <w:pPr>
        <w:rPr>
          <w:rStyle w:val="Emphasis"/>
        </w:rPr>
      </w:pPr>
    </w:p>
    <w:p w:rsidR="0071258F" w:rsidRPr="00400F06" w:rsidRDefault="0071258F" w:rsidP="00D314A9">
      <w:pPr>
        <w:rPr>
          <w:rStyle w:val="Emphasis"/>
        </w:rPr>
      </w:pPr>
    </w:p>
    <w:p w:rsidR="00D314A9" w:rsidRPr="00D314A9" w:rsidRDefault="00D314A9" w:rsidP="00D314A9"/>
    <w:p w:rsidR="00B83243" w:rsidRDefault="00B83243" w:rsidP="00BB16CE">
      <w:pPr>
        <w:spacing w:line="240" w:lineRule="auto"/>
        <w:sectPr w:rsidR="00B83243" w:rsidSect="00EB1DE7">
          <w:headerReference w:type="default" r:id="rId24"/>
          <w:type w:val="continuous"/>
          <w:pgSz w:w="11906" w:h="16838" w:code="9"/>
          <w:pgMar w:top="2552" w:right="851" w:bottom="1701" w:left="1797" w:header="851" w:footer="709" w:gutter="0"/>
          <w:cols w:space="708"/>
          <w:docGrid w:linePitch="360"/>
        </w:sectPr>
      </w:pPr>
    </w:p>
    <w:p w:rsidR="008A05A4" w:rsidRDefault="008A05A4" w:rsidP="00BB16CE">
      <w:pPr>
        <w:spacing w:line="240" w:lineRule="auto"/>
      </w:pPr>
    </w:p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Pr="008A05A4" w:rsidRDefault="008A05A4" w:rsidP="008A05A4"/>
    <w:p w:rsidR="008A05A4" w:rsidRDefault="008A05A4" w:rsidP="00BB16CE">
      <w:pPr>
        <w:spacing w:line="240" w:lineRule="auto"/>
      </w:pPr>
    </w:p>
    <w:p w:rsidR="008A05A4" w:rsidRDefault="008A05A4" w:rsidP="008A05A4">
      <w:pPr>
        <w:tabs>
          <w:tab w:val="left" w:pos="2595"/>
        </w:tabs>
        <w:spacing w:line="240" w:lineRule="auto"/>
      </w:pPr>
      <w:r>
        <w:tab/>
      </w:r>
    </w:p>
    <w:p w:rsidR="00BB16CE" w:rsidRPr="006B1DD9" w:rsidRDefault="0071258F" w:rsidP="00BB16CE">
      <w:pPr>
        <w:spacing w:line="240" w:lineRule="auto"/>
      </w:pPr>
      <w:r w:rsidRPr="008A05A4">
        <w:br w:type="page"/>
      </w:r>
    </w:p>
    <w:sectPr w:rsidR="00BB16CE" w:rsidRPr="006B1DD9" w:rsidSect="00B83243">
      <w:headerReference w:type="even" r:id="rId25"/>
      <w:headerReference w:type="default" r:id="rId26"/>
      <w:footerReference w:type="even" r:id="rId27"/>
      <w:footerReference w:type="default" r:id="rId28"/>
      <w:pgSz w:w="11906" w:h="16838" w:code="9"/>
      <w:pgMar w:top="1813" w:right="144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3E1" w:rsidRDefault="006133E1">
      <w:r>
        <w:separator/>
      </w:r>
    </w:p>
  </w:endnote>
  <w:endnote w:type="continuationSeparator" w:id="0">
    <w:p w:rsidR="006133E1" w:rsidRDefault="0061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8139727F-110C-44D4-A248-FE98D2EB7336}"/>
    <w:embedBold r:id="rId2" w:fontKey="{E9384DF8-8829-4428-B67E-268387F44F1D}"/>
    <w:embedItalic r:id="rId3" w:fontKey="{6625EC5B-CE1F-43EB-9E17-ABC9326A7F38}"/>
    <w:embedBoldItalic r:id="rId4" w:fontKey="{47B98199-C748-4E4D-B56F-36BA49DCDE5D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F7C5B4-0412-4E2E-B4F8-6D07B885A292}"/>
    <w:embedBold r:id="rId6" w:fontKey="{B41FCFD9-0CA3-44AC-8B4C-D5CA071745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FFFC750-93C5-4991-9872-7E7F4B81EFBF}"/>
    <w:embedBold r:id="rId8" w:fontKey="{B8341D40-ECBF-4DCC-8A28-87D821CCE3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74BFFC9-1DBE-4666-8C4B-B313C92A0400}"/>
    <w:embedBold r:id="rId10" w:fontKey="{08ADBB60-E10E-4BF3-84D3-7BCC3044A5AA}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26B6650B-006C-449C-862A-29D0EB9DA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28EFA94-2FDD-4588-880F-F06357B0931B}"/>
    <w:embedItalic r:id="rId13" w:fontKey="{286E56E5-E57A-4820-A432-6C41194871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D26" w:rsidRDefault="0071258F" w:rsidP="00F35D2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E33D59" wp14:editId="4FB55174">
              <wp:simplePos x="0" y="0"/>
              <wp:positionH relativeFrom="page">
                <wp:posOffset>396240</wp:posOffset>
              </wp:positionH>
              <wp:positionV relativeFrom="page">
                <wp:posOffset>10297160</wp:posOffset>
              </wp:positionV>
              <wp:extent cx="1511935" cy="0"/>
              <wp:effectExtent l="0" t="0" r="12065" b="19050"/>
              <wp:wrapNone/>
              <wp:docPr id="5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D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10.8pt" to="150.2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" strokecolor="#003d85">
              <w10:wrap anchorx="page" anchory="page"/>
            </v:line>
          </w:pict>
        </mc:Fallback>
      </mc:AlternateContent>
    </w:r>
  </w:p>
  <w:p w:rsidR="001E6ADC" w:rsidRDefault="001E6A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ADC" w:rsidRDefault="00F35D26" w:rsidP="00F35D26">
    <w:pPr>
      <w:pStyle w:val="Footer"/>
      <w:tabs>
        <w:tab w:val="clear" w:pos="4819"/>
        <w:tab w:val="clear" w:pos="9638"/>
        <w:tab w:val="right" w:pos="86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FA" w:rsidRDefault="00874AFA" w:rsidP="00F35D26">
    <w:pPr>
      <w:pStyle w:val="Footer"/>
      <w:tabs>
        <w:tab w:val="clear" w:pos="4819"/>
        <w:tab w:val="clear" w:pos="9638"/>
        <w:tab w:val="right" w:pos="866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2AE701E" wp14:editId="190FF230">
              <wp:simplePos x="0" y="0"/>
              <wp:positionH relativeFrom="page">
                <wp:posOffset>5549265</wp:posOffset>
              </wp:positionH>
              <wp:positionV relativeFrom="page">
                <wp:posOffset>10220960</wp:posOffset>
              </wp:positionV>
              <wp:extent cx="1511935" cy="0"/>
              <wp:effectExtent l="0" t="0" r="12065" b="19050"/>
              <wp:wrapNone/>
              <wp:docPr id="27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D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.95pt,804.8pt" to="556pt,8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" strokecolor="#003d85">
              <w10:wrap anchorx="page" anchory="page"/>
            </v:line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F3" w:rsidRDefault="0071258F" w:rsidP="00F35D2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E82B0BB" wp14:editId="66C2D2FE">
          <wp:simplePos x="0" y="0"/>
          <wp:positionH relativeFrom="column">
            <wp:posOffset>-142875</wp:posOffset>
          </wp:positionH>
          <wp:positionV relativeFrom="paragraph">
            <wp:posOffset>23495</wp:posOffset>
          </wp:positionV>
          <wp:extent cx="3209925" cy="485775"/>
          <wp:effectExtent l="0" t="0" r="0" b="9525"/>
          <wp:wrapNone/>
          <wp:docPr id="125" name="Picture 125" descr="alt-logo-b-ffff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5" descr="alt-logo-b-ffff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9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69F3" w:rsidRDefault="00A869F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68C" w:rsidRDefault="00DB468C" w:rsidP="00F35D26">
    <w:pPr>
      <w:pStyle w:val="Footer"/>
      <w:tabs>
        <w:tab w:val="clear" w:pos="4819"/>
        <w:tab w:val="clear" w:pos="9638"/>
        <w:tab w:val="right" w:pos="86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3E1" w:rsidRDefault="006133E1">
      <w:r>
        <w:separator/>
      </w:r>
    </w:p>
  </w:footnote>
  <w:footnote w:type="continuationSeparator" w:id="0">
    <w:p w:rsidR="006133E1" w:rsidRDefault="00613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ADC" w:rsidRDefault="001E6ADC" w:rsidP="009C456E">
    <w:pPr>
      <w:pStyle w:val="Header"/>
      <w:framePr w:w="628" w:h="514" w:hRule="exact" w:wrap="around" w:vAnchor="text" w:hAnchor="page" w:x="801" w:y="147"/>
      <w:spacing w:before="1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3DEA">
      <w:rPr>
        <w:rStyle w:val="PageNumber"/>
        <w:noProof/>
      </w:rPr>
      <w:t>2</w:t>
    </w:r>
    <w:r>
      <w:rPr>
        <w:rStyle w:val="PageNumber"/>
      </w:rPr>
      <w:fldChar w:fldCharType="end"/>
    </w:r>
  </w:p>
  <w:p w:rsidR="001E6ADC" w:rsidRDefault="0071258F" w:rsidP="00222CF0">
    <w:pPr>
      <w:pStyle w:val="Head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CE6B871" wp14:editId="7A3E8F47">
              <wp:simplePos x="0" y="0"/>
              <wp:positionH relativeFrom="page">
                <wp:posOffset>2126615</wp:posOffset>
              </wp:positionH>
              <wp:positionV relativeFrom="page">
                <wp:posOffset>627380</wp:posOffset>
              </wp:positionV>
              <wp:extent cx="2640330" cy="571500"/>
              <wp:effectExtent l="2540" t="0" r="0" b="1270"/>
              <wp:wrapNone/>
              <wp:docPr id="1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033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ADC" w:rsidRDefault="00CC0CB9" w:rsidP="00C6149C">
                          <w:pPr>
                            <w:pStyle w:val="Template-StylerefPublicOverskrift"/>
                            <w:jc w:val="left"/>
                            <w:rPr>
                              <w:color w:val="003D85"/>
                            </w:rPr>
                          </w:pPr>
                          <w:r>
                            <w:rPr>
                              <w:color w:val="003D85"/>
                            </w:rPr>
                            <w:t>dce – nationalt center for miljø og energi</w:t>
                          </w:r>
                        </w:p>
                        <w:p w:rsidR="00CC0CB9" w:rsidRPr="00CC0CB9" w:rsidRDefault="00CC0CB9" w:rsidP="00C6149C">
                          <w:pPr>
                            <w:pStyle w:val="Template-StylerefPublicOverskrift"/>
                            <w:jc w:val="left"/>
                            <w:rPr>
                              <w:color w:val="003D85"/>
                            </w:rPr>
                          </w:pPr>
                          <w:r>
                            <w:rPr>
                              <w:color w:val="003D85"/>
                            </w:rPr>
                            <w:t>aarhus universitet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left:0;text-align:left;margin-left:167.45pt;margin-top:49.4pt;width:207.9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3zDsA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" filled="f" stroked="f">
              <v:textbox inset="0,0,0,0">
                <w:txbxContent>
                  <w:p w:rsidR="001E6ADC" w:rsidRDefault="00CC0CB9" w:rsidP="00C6149C">
                    <w:pPr>
                      <w:pStyle w:val="Template-StylerefPublicOverskrift"/>
                      <w:jc w:val="left"/>
                      <w:rPr>
                        <w:color w:val="003D85"/>
                      </w:rPr>
                    </w:pPr>
                    <w:r>
                      <w:rPr>
                        <w:color w:val="003D85"/>
                      </w:rPr>
                      <w:t>dce – nationalt center for miljø og energi</w:t>
                    </w:r>
                  </w:p>
                  <w:p w:rsidR="00CC0CB9" w:rsidRPr="00CC0CB9" w:rsidRDefault="00CC0CB9" w:rsidP="00C6149C">
                    <w:pPr>
                      <w:pStyle w:val="Template-StylerefPublicOverskrift"/>
                      <w:jc w:val="left"/>
                      <w:rPr>
                        <w:color w:val="003D85"/>
                      </w:rPr>
                    </w:pPr>
                    <w:r>
                      <w:rPr>
                        <w:color w:val="003D85"/>
                      </w:rPr>
                      <w:t>aarhus universitet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D0B9AE4" wp14:editId="5141FFA8">
              <wp:simplePos x="0" y="0"/>
              <wp:positionH relativeFrom="page">
                <wp:posOffset>457200</wp:posOffset>
              </wp:positionH>
              <wp:positionV relativeFrom="page">
                <wp:posOffset>406400</wp:posOffset>
              </wp:positionV>
              <wp:extent cx="1511935" cy="71755"/>
              <wp:effectExtent l="0" t="0" r="2540" b="0"/>
              <wp:wrapNone/>
              <wp:docPr id="9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26" style="position:absolute;margin-left:36pt;margin-top:32pt;width:119.05pt;height:5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" fillcolor="#0342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F9C045" wp14:editId="67521B03">
              <wp:simplePos x="0" y="0"/>
              <wp:positionH relativeFrom="page">
                <wp:posOffset>2126615</wp:posOffset>
              </wp:positionH>
              <wp:positionV relativeFrom="page">
                <wp:posOffset>401955</wp:posOffset>
              </wp:positionV>
              <wp:extent cx="3239770" cy="71755"/>
              <wp:effectExtent l="2540" t="1905" r="0" b="2540"/>
              <wp:wrapNone/>
              <wp:docPr id="8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977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26" style="position:absolute;margin-left:167.45pt;margin-top:31.65pt;width:255.1pt;height:5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" fillcolor="#03428e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9F3" w:rsidRDefault="0071258F" w:rsidP="00222CF0">
    <w:pPr>
      <w:pStyle w:val="Head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19A3FF6" wp14:editId="05948A1A">
              <wp:simplePos x="0" y="0"/>
              <wp:positionH relativeFrom="column">
                <wp:align>center</wp:align>
              </wp:positionH>
              <wp:positionV relativeFrom="paragraph">
                <wp:posOffset>-473075</wp:posOffset>
              </wp:positionV>
              <wp:extent cx="7844155" cy="10848340"/>
              <wp:effectExtent l="0" t="0" r="23495" b="10160"/>
              <wp:wrapNone/>
              <wp:docPr id="1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44155" cy="10848340"/>
                      </a:xfrm>
                      <a:prstGeom prst="rect">
                        <a:avLst/>
                      </a:prstGeom>
                      <a:solidFill>
                        <a:srgbClr val="003D85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4" o:spid="_x0000_s1026" style="position:absolute;margin-left:0;margin-top:-37.25pt;width:617.65pt;height:854.2pt;z-index:-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" fillcolor="#003d85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58F" w:rsidRPr="00321AC3" w:rsidRDefault="0071258F" w:rsidP="00C6149C">
    <w:pPr>
      <w:pStyle w:val="Header"/>
      <w:tabs>
        <w:tab w:val="clear" w:pos="9638"/>
        <w:tab w:val="right" w:pos="10149"/>
      </w:tabs>
      <w:ind w:right="360" w:firstLine="360"/>
      <w:jc w:val="right"/>
      <w:rPr>
        <w:rStyle w:val="PageNumber"/>
        <w:sz w:val="12"/>
        <w:szCs w:val="12"/>
      </w:rPr>
    </w:pPr>
  </w:p>
  <w:p w:rsidR="0071258F" w:rsidRDefault="0071258F" w:rsidP="00CC0CB9">
    <w:pPr>
      <w:pStyle w:val="sidehoved"/>
      <w:ind w:left="1610"/>
      <w:jc w:val="left"/>
      <w:rPr>
        <w:rStyle w:val="PageNumber"/>
        <w:sz w:val="14"/>
      </w:rPr>
    </w:pPr>
  </w:p>
  <w:p w:rsidR="0071258F" w:rsidRDefault="0071258F" w:rsidP="00E4268B">
    <w:pPr>
      <w:pStyle w:val="Header"/>
      <w:tabs>
        <w:tab w:val="clear" w:pos="9638"/>
        <w:tab w:val="left" w:pos="4819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ADC" w:rsidRPr="00321AC3" w:rsidRDefault="001E6ADC" w:rsidP="00C6149C">
    <w:pPr>
      <w:pStyle w:val="Header"/>
      <w:tabs>
        <w:tab w:val="clear" w:pos="9638"/>
        <w:tab w:val="right" w:pos="10149"/>
      </w:tabs>
      <w:ind w:right="360" w:firstLine="360"/>
      <w:jc w:val="right"/>
      <w:rPr>
        <w:rStyle w:val="PageNumber"/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243" w:rsidRDefault="007125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A02ABF9" wp14:editId="538C71AE">
              <wp:simplePos x="0" y="0"/>
              <wp:positionH relativeFrom="column">
                <wp:posOffset>-1221105</wp:posOffset>
              </wp:positionH>
              <wp:positionV relativeFrom="paragraph">
                <wp:posOffset>-450215</wp:posOffset>
              </wp:positionV>
              <wp:extent cx="7772400" cy="10753725"/>
              <wp:effectExtent l="0" t="0" r="19050" b="28575"/>
              <wp:wrapNone/>
              <wp:docPr id="4" name="Rectangl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753725"/>
                      </a:xfrm>
                      <a:prstGeom prst="rect">
                        <a:avLst/>
                      </a:prstGeom>
                      <a:solidFill>
                        <a:srgbClr val="003D85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6" o:spid="_x0000_s1026" style="position:absolute;margin-left:-96.15pt;margin-top:-35.45pt;width:612pt;height:84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" fillcolor="#003d85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568" w:rsidRDefault="00734568" w:rsidP="00734568">
    <w:pPr>
      <w:pStyle w:val="Header"/>
      <w:framePr w:w="709" w:h="509" w:hRule="exact" w:wrap="around" w:vAnchor="text" w:hAnchor="page" w:x="10651" w:y="417"/>
      <w:spacing w:before="12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34568" w:rsidRDefault="00734568">
    <w:pPr>
      <w:pStyle w:val="Header"/>
    </w:pPr>
    <w:r w:rsidRPr="0073456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FC0D6" wp14:editId="6405A104">
              <wp:simplePos x="0" y="0"/>
              <wp:positionH relativeFrom="page">
                <wp:posOffset>2318385</wp:posOffset>
              </wp:positionH>
              <wp:positionV relativeFrom="page">
                <wp:posOffset>548640</wp:posOffset>
              </wp:positionV>
              <wp:extent cx="3204210" cy="71755"/>
              <wp:effectExtent l="3810" t="0" r="1905" b="0"/>
              <wp:wrapNone/>
              <wp:docPr id="16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03D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6" o:spid="_x0000_s1026" style="position:absolute;margin-left:182.55pt;margin-top:43.2pt;width:252.3pt;height: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" fillcolor="#003d85" stroked="f">
              <w10:wrap anchorx="page" anchory="page"/>
            </v:rect>
          </w:pict>
        </mc:Fallback>
      </mc:AlternateContent>
    </w:r>
    <w:r w:rsidRPr="0073456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FEF709" wp14:editId="3E57F347">
              <wp:simplePos x="0" y="0"/>
              <wp:positionH relativeFrom="page">
                <wp:posOffset>5702935</wp:posOffset>
              </wp:positionH>
              <wp:positionV relativeFrom="page">
                <wp:posOffset>548640</wp:posOffset>
              </wp:positionV>
              <wp:extent cx="1511935" cy="71755"/>
              <wp:effectExtent l="0" t="0" r="0" b="0"/>
              <wp:wrapNone/>
              <wp:docPr id="17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1755"/>
                      </a:xfrm>
                      <a:prstGeom prst="rect">
                        <a:avLst/>
                      </a:prstGeom>
                      <a:solidFill>
                        <a:srgbClr val="003D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7" o:spid="_x0000_s1026" style="position:absolute;margin-left:449.05pt;margin-top:43.2pt;width:119.0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" fillcolor="#003d85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DEA" w:rsidRDefault="00B53DEA" w:rsidP="009C456E">
    <w:pPr>
      <w:pStyle w:val="Header"/>
      <w:framePr w:w="628" w:h="514" w:hRule="exact" w:wrap="around" w:vAnchor="text" w:hAnchor="page" w:x="801" w:y="147"/>
      <w:spacing w:before="1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386B">
      <w:rPr>
        <w:rStyle w:val="PageNumber"/>
        <w:noProof/>
      </w:rPr>
      <w:t>ii</w:t>
    </w:r>
    <w:r>
      <w:rPr>
        <w:rStyle w:val="PageNumber"/>
      </w:rPr>
      <w:fldChar w:fldCharType="end"/>
    </w:r>
  </w:p>
  <w:p w:rsidR="00B53DEA" w:rsidRDefault="00B53DEA" w:rsidP="00222CF0">
    <w:pPr>
      <w:pStyle w:val="Head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CB36BC1" wp14:editId="4A398CC0">
              <wp:simplePos x="0" y="0"/>
              <wp:positionH relativeFrom="page">
                <wp:posOffset>2126615</wp:posOffset>
              </wp:positionH>
              <wp:positionV relativeFrom="page">
                <wp:posOffset>627380</wp:posOffset>
              </wp:positionV>
              <wp:extent cx="2640330" cy="571500"/>
              <wp:effectExtent l="2540" t="0" r="0" b="1270"/>
              <wp:wrapNone/>
              <wp:docPr id="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033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3DEA" w:rsidRDefault="00B53DEA" w:rsidP="00C6149C">
                          <w:pPr>
                            <w:pStyle w:val="Template-StylerefPublicOverskrift"/>
                            <w:jc w:val="left"/>
                            <w:rPr>
                              <w:color w:val="003D85"/>
                            </w:rPr>
                          </w:pPr>
                          <w:r>
                            <w:rPr>
                              <w:color w:val="003D85"/>
                            </w:rPr>
                            <w:t>dce – nationalt center for miljø og energi</w:t>
                          </w:r>
                        </w:p>
                        <w:p w:rsidR="00B53DEA" w:rsidRPr="00CC0CB9" w:rsidRDefault="00B53DEA" w:rsidP="00C6149C">
                          <w:pPr>
                            <w:pStyle w:val="Template-StylerefPublicOverskrift"/>
                            <w:jc w:val="left"/>
                            <w:rPr>
                              <w:color w:val="003D85"/>
                            </w:rPr>
                          </w:pPr>
                          <w:r>
                            <w:rPr>
                              <w:color w:val="003D85"/>
                            </w:rPr>
                            <w:t>aarhus universitet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67.45pt;margin-top:49.4pt;width:207.9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sMswIAALE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" filled="f" stroked="f">
              <v:textbox inset="0,0,0,0">
                <w:txbxContent>
                  <w:p w:rsidR="00B53DEA" w:rsidRDefault="00B53DEA" w:rsidP="00C6149C">
                    <w:pPr>
                      <w:pStyle w:val="Template-StylerefPublicOverskrift"/>
                      <w:jc w:val="left"/>
                      <w:rPr>
                        <w:color w:val="003D85"/>
                      </w:rPr>
                    </w:pPr>
                    <w:r>
                      <w:rPr>
                        <w:color w:val="003D85"/>
                      </w:rPr>
                      <w:t>dce – nationalt center for miljø og energi</w:t>
                    </w:r>
                  </w:p>
                  <w:p w:rsidR="00B53DEA" w:rsidRPr="00CC0CB9" w:rsidRDefault="00B53DEA" w:rsidP="00C6149C">
                    <w:pPr>
                      <w:pStyle w:val="Template-StylerefPublicOverskrift"/>
                      <w:jc w:val="left"/>
                      <w:rPr>
                        <w:color w:val="003D85"/>
                      </w:rPr>
                    </w:pPr>
                    <w:r>
                      <w:rPr>
                        <w:color w:val="003D85"/>
                      </w:rPr>
                      <w:t>aarhus universitet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CD98016" wp14:editId="5F1399C4">
              <wp:simplePos x="0" y="0"/>
              <wp:positionH relativeFrom="page">
                <wp:posOffset>457200</wp:posOffset>
              </wp:positionH>
              <wp:positionV relativeFrom="page">
                <wp:posOffset>406400</wp:posOffset>
              </wp:positionV>
              <wp:extent cx="1511935" cy="71755"/>
              <wp:effectExtent l="0" t="0" r="2540" b="0"/>
              <wp:wrapNone/>
              <wp:docPr id="7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26" style="position:absolute;margin-left:36pt;margin-top:32pt;width:119.05pt;height:5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" fillcolor="#0342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DFEE2E0" wp14:editId="065269B8">
              <wp:simplePos x="0" y="0"/>
              <wp:positionH relativeFrom="page">
                <wp:posOffset>2126615</wp:posOffset>
              </wp:positionH>
              <wp:positionV relativeFrom="page">
                <wp:posOffset>401955</wp:posOffset>
              </wp:positionV>
              <wp:extent cx="3239770" cy="71755"/>
              <wp:effectExtent l="2540" t="1905" r="0" b="2540"/>
              <wp:wrapNone/>
              <wp:docPr id="15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977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26" style="position:absolute;margin-left:167.45pt;margin-top:31.65pt;width:255.1pt;height:5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" fillcolor="#03428e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FA" w:rsidRPr="00321AC3" w:rsidRDefault="00874AFA" w:rsidP="00C6149C">
    <w:pPr>
      <w:pStyle w:val="Header"/>
      <w:tabs>
        <w:tab w:val="clear" w:pos="9638"/>
        <w:tab w:val="right" w:pos="10149"/>
      </w:tabs>
      <w:ind w:right="360" w:firstLine="360"/>
      <w:jc w:val="right"/>
      <w:rPr>
        <w:rStyle w:val="PageNumber"/>
        <w:sz w:val="12"/>
        <w:szCs w:val="1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CD0" w:rsidRDefault="00502CD0" w:rsidP="00EA110E">
    <w:pPr>
      <w:pStyle w:val="Header"/>
      <w:framePr w:w="709" w:h="509" w:hRule="exact" w:wrap="around" w:vAnchor="text" w:hAnchor="page" w:x="10423" w:y="152"/>
      <w:spacing w:before="12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 </w:instrText>
    </w:r>
    <w:r>
      <w:rPr>
        <w:rStyle w:val="PageNumber"/>
      </w:rPr>
      <w:fldChar w:fldCharType="separate"/>
    </w:r>
    <w:r w:rsidR="0033386B">
      <w:rPr>
        <w:rStyle w:val="PageNumber"/>
        <w:noProof/>
      </w:rPr>
      <w:t>1</w:t>
    </w:r>
    <w:r>
      <w:rPr>
        <w:rStyle w:val="PageNumber"/>
      </w:rPr>
      <w:fldChar w:fldCharType="end"/>
    </w:r>
  </w:p>
  <w:p w:rsidR="00502CD0" w:rsidRPr="00321AC3" w:rsidRDefault="00502CD0" w:rsidP="00C6149C">
    <w:pPr>
      <w:pStyle w:val="Header"/>
      <w:tabs>
        <w:tab w:val="clear" w:pos="9638"/>
        <w:tab w:val="right" w:pos="10149"/>
      </w:tabs>
      <w:ind w:right="360" w:firstLine="360"/>
      <w:jc w:val="right"/>
      <w:rPr>
        <w:rStyle w:val="PageNumber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D2D22FF" wp14:editId="77A482C0">
              <wp:simplePos x="0" y="0"/>
              <wp:positionH relativeFrom="page">
                <wp:posOffset>5550535</wp:posOffset>
              </wp:positionH>
              <wp:positionV relativeFrom="page">
                <wp:posOffset>396240</wp:posOffset>
              </wp:positionV>
              <wp:extent cx="1511935" cy="71755"/>
              <wp:effectExtent l="0" t="0" r="0" b="0"/>
              <wp:wrapNone/>
              <wp:docPr id="2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1755"/>
                      </a:xfrm>
                      <a:prstGeom prst="rect">
                        <a:avLst/>
                      </a:prstGeom>
                      <a:solidFill>
                        <a:srgbClr val="003D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" o:spid="_x0000_s1026" style="position:absolute;margin-left:437.05pt;margin-top:31.2pt;width:119.05pt;height:5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" fillcolor="#003d85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D38F229" wp14:editId="0CAF1D30">
              <wp:simplePos x="0" y="0"/>
              <wp:positionH relativeFrom="page">
                <wp:posOffset>2165985</wp:posOffset>
              </wp:positionH>
              <wp:positionV relativeFrom="page">
                <wp:posOffset>396240</wp:posOffset>
              </wp:positionV>
              <wp:extent cx="3204210" cy="71755"/>
              <wp:effectExtent l="3810" t="0" r="1905" b="0"/>
              <wp:wrapNone/>
              <wp:docPr id="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03D8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170.55pt;margin-top:31.2pt;width:252.3pt;height:5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" fillcolor="#003d85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568" w:rsidRDefault="00734568" w:rsidP="009C456E">
    <w:pPr>
      <w:pStyle w:val="Header"/>
      <w:framePr w:w="628" w:h="514" w:hRule="exact" w:wrap="around" w:vAnchor="text" w:hAnchor="page" w:x="801" w:y="147"/>
      <w:spacing w:before="1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3386B">
      <w:rPr>
        <w:rStyle w:val="PageNumber"/>
        <w:noProof/>
      </w:rPr>
      <w:t>4</w:t>
    </w:r>
    <w:r>
      <w:rPr>
        <w:rStyle w:val="PageNumber"/>
      </w:rPr>
      <w:fldChar w:fldCharType="end"/>
    </w:r>
  </w:p>
  <w:p w:rsidR="00734568" w:rsidRDefault="00143CD0" w:rsidP="00222CF0">
    <w:pPr>
      <w:pStyle w:val="Head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2088515</wp:posOffset>
              </wp:positionH>
              <wp:positionV relativeFrom="page">
                <wp:posOffset>396240</wp:posOffset>
              </wp:positionV>
              <wp:extent cx="3204210" cy="71755"/>
              <wp:effectExtent l="0" t="0" r="0" b="4445"/>
              <wp:wrapNone/>
              <wp:docPr id="3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164.45pt;margin-top:31.2pt;width:252.3pt;height:5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" fillcolor="#0342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7C6EA87" wp14:editId="45200E1E">
              <wp:simplePos x="0" y="0"/>
              <wp:positionH relativeFrom="page">
                <wp:posOffset>2088515</wp:posOffset>
              </wp:positionH>
              <wp:positionV relativeFrom="page">
                <wp:posOffset>396240</wp:posOffset>
              </wp:positionV>
              <wp:extent cx="3204210" cy="71755"/>
              <wp:effectExtent l="2540" t="0" r="3175" b="0"/>
              <wp:wrapNone/>
              <wp:docPr id="29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164.45pt;margin-top:31.2pt;width:252.3pt;height:5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" fillcolor="#0342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9CA5CE7" wp14:editId="635AF91C">
              <wp:simplePos x="0" y="0"/>
              <wp:positionH relativeFrom="page">
                <wp:posOffset>2088515</wp:posOffset>
              </wp:positionH>
              <wp:positionV relativeFrom="page">
                <wp:posOffset>396240</wp:posOffset>
              </wp:positionV>
              <wp:extent cx="3204210" cy="71755"/>
              <wp:effectExtent l="2540" t="0" r="3175" b="0"/>
              <wp:wrapNone/>
              <wp:docPr id="2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4" o:spid="_x0000_s1026" style="position:absolute;margin-left:164.45pt;margin-top:31.2pt;width:252.3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" fillcolor="#0342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413964B" wp14:editId="6E797D08">
              <wp:simplePos x="0" y="0"/>
              <wp:positionH relativeFrom="page">
                <wp:posOffset>2088515</wp:posOffset>
              </wp:positionH>
              <wp:positionV relativeFrom="page">
                <wp:posOffset>396240</wp:posOffset>
              </wp:positionV>
              <wp:extent cx="3204210" cy="71755"/>
              <wp:effectExtent l="2540" t="0" r="3175" b="0"/>
              <wp:wrapNone/>
              <wp:docPr id="2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6" style="position:absolute;margin-left:164.45pt;margin-top:31.2pt;width:252.3pt;height:5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" fillcolor="#03428e" stroked="f">
              <w10:wrap anchorx="page" anchory="page"/>
            </v:rect>
          </w:pict>
        </mc:Fallback>
      </mc:AlternateContent>
    </w:r>
    <w:r w:rsidR="007345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BE882D" wp14:editId="397B1252">
              <wp:simplePos x="0" y="0"/>
              <wp:positionH relativeFrom="page">
                <wp:posOffset>2126615</wp:posOffset>
              </wp:positionH>
              <wp:positionV relativeFrom="page">
                <wp:posOffset>627380</wp:posOffset>
              </wp:positionV>
              <wp:extent cx="2640330" cy="571500"/>
              <wp:effectExtent l="2540" t="0" r="0" b="1270"/>
              <wp:wrapNone/>
              <wp:docPr id="1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033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68" w:rsidRDefault="00734568" w:rsidP="00C6149C">
                          <w:pPr>
                            <w:pStyle w:val="Template-StylerefPublicOverskrift"/>
                            <w:jc w:val="left"/>
                            <w:rPr>
                              <w:color w:val="003D85"/>
                            </w:rPr>
                          </w:pPr>
                          <w:r>
                            <w:rPr>
                              <w:color w:val="003D85"/>
                            </w:rPr>
                            <w:t>dce – nationalt center for miljø og energi</w:t>
                          </w:r>
                        </w:p>
                        <w:p w:rsidR="00734568" w:rsidRPr="00CC0CB9" w:rsidRDefault="00734568" w:rsidP="00C6149C">
                          <w:pPr>
                            <w:pStyle w:val="Template-StylerefPublicOverskrift"/>
                            <w:jc w:val="left"/>
                            <w:rPr>
                              <w:color w:val="003D85"/>
                            </w:rPr>
                          </w:pPr>
                          <w:r>
                            <w:rPr>
                              <w:color w:val="003D85"/>
                            </w:rPr>
                            <w:t>aarhus universitet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67.45pt;margin-top:49.4pt;width:207.9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" filled="f" stroked="f">
              <v:textbox inset="0,0,0,0">
                <w:txbxContent>
                  <w:p w:rsidR="00734568" w:rsidRDefault="00734568" w:rsidP="00C6149C">
                    <w:pPr>
                      <w:pStyle w:val="Template-StylerefPublicOverskrift"/>
                      <w:jc w:val="left"/>
                      <w:rPr>
                        <w:color w:val="003D85"/>
                      </w:rPr>
                    </w:pPr>
                    <w:r>
                      <w:rPr>
                        <w:color w:val="003D85"/>
                      </w:rPr>
                      <w:t>dce – nationalt center for miljø og energi</w:t>
                    </w:r>
                  </w:p>
                  <w:p w:rsidR="00734568" w:rsidRPr="00CC0CB9" w:rsidRDefault="00734568" w:rsidP="00C6149C">
                    <w:pPr>
                      <w:pStyle w:val="Template-StylerefPublicOverskrift"/>
                      <w:jc w:val="left"/>
                      <w:rPr>
                        <w:color w:val="003D85"/>
                      </w:rPr>
                    </w:pPr>
                    <w:r>
                      <w:rPr>
                        <w:color w:val="003D85"/>
                      </w:rPr>
                      <w:t>aarhus universitet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456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17AA3D0" wp14:editId="18EB3C1B">
              <wp:simplePos x="0" y="0"/>
              <wp:positionH relativeFrom="page">
                <wp:posOffset>457200</wp:posOffset>
              </wp:positionH>
              <wp:positionV relativeFrom="page">
                <wp:posOffset>406400</wp:posOffset>
              </wp:positionV>
              <wp:extent cx="1511935" cy="71755"/>
              <wp:effectExtent l="0" t="0" r="0" b="4445"/>
              <wp:wrapNone/>
              <wp:docPr id="19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26" style="position:absolute;margin-left:36pt;margin-top:32pt;width:119.05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" fillcolor="#03428e" stroked="f">
              <w10:wrap anchorx="page" anchory="page"/>
            </v:rect>
          </w:pict>
        </mc:Fallback>
      </mc:AlternateContent>
    </w:r>
    <w:r w:rsidR="0073456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36D8D9C" wp14:editId="6CDE5D2E">
              <wp:simplePos x="0" y="0"/>
              <wp:positionH relativeFrom="page">
                <wp:posOffset>2126615</wp:posOffset>
              </wp:positionH>
              <wp:positionV relativeFrom="page">
                <wp:posOffset>401955</wp:posOffset>
              </wp:positionV>
              <wp:extent cx="3239770" cy="71755"/>
              <wp:effectExtent l="2540" t="1905" r="0" b="2540"/>
              <wp:wrapNone/>
              <wp:docPr id="20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977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26" style="position:absolute;margin-left:167.45pt;margin-top:31.65pt;width:255.1pt;height:5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" fillcolor="#03428e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568" w:rsidRDefault="00734568" w:rsidP="00734568">
    <w:pPr>
      <w:pStyle w:val="Header"/>
      <w:framePr w:w="709" w:h="509" w:hRule="exact" w:wrap="around" w:vAnchor="text" w:hAnchor="page" w:x="10471" w:y="35"/>
      <w:spacing w:before="12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 </w:instrText>
    </w:r>
    <w:r>
      <w:rPr>
        <w:rStyle w:val="PageNumber"/>
      </w:rPr>
      <w:fldChar w:fldCharType="separate"/>
    </w:r>
    <w:r w:rsidR="0033386B">
      <w:rPr>
        <w:rStyle w:val="PageNumber"/>
        <w:noProof/>
      </w:rPr>
      <w:t>3</w:t>
    </w:r>
    <w:r>
      <w:rPr>
        <w:rStyle w:val="PageNumber"/>
      </w:rPr>
      <w:fldChar w:fldCharType="end"/>
    </w:r>
  </w:p>
  <w:p w:rsidR="00734568" w:rsidRDefault="00734568" w:rsidP="00B17455">
    <w:pPr>
      <w:pStyle w:val="sidehoved"/>
      <w:ind w:left="1638"/>
      <w:jc w:val="left"/>
      <w:rPr>
        <w:rStyle w:val="PageNumber"/>
        <w:sz w:val="14"/>
      </w:rPr>
    </w:pPr>
    <w:r>
      <w:rPr>
        <w:rStyle w:val="PageNumber"/>
        <w:sz w:val="14"/>
      </w:rPr>
      <w:fldChar w:fldCharType="begin"/>
    </w:r>
    <w:r>
      <w:rPr>
        <w:rStyle w:val="PageNumber"/>
        <w:sz w:val="14"/>
      </w:rPr>
      <w:instrText xml:space="preserve"> styleref "heading 1" </w:instrText>
    </w:r>
    <w:r>
      <w:rPr>
        <w:rStyle w:val="PageNumber"/>
        <w:sz w:val="14"/>
      </w:rPr>
      <w:fldChar w:fldCharType="separate"/>
    </w:r>
    <w:r w:rsidR="0033386B">
      <w:rPr>
        <w:rStyle w:val="PageNumber"/>
        <w:sz w:val="14"/>
      </w:rPr>
      <w:t>Baggrund</w:t>
    </w:r>
    <w:r>
      <w:rPr>
        <w:rStyle w:val="PageNumber"/>
        <w:sz w:val="14"/>
      </w:rPr>
      <w:fldChar w:fldCharType="end"/>
    </w:r>
    <w:r>
      <w:rPr>
        <w:rStyle w:val="PageNumber"/>
        <w:sz w:val="14"/>
      </w:rPr>
      <w:tab/>
    </w:r>
  </w:p>
  <w:p w:rsidR="00734568" w:rsidRPr="00321AC3" w:rsidRDefault="00734568" w:rsidP="00C6149C">
    <w:pPr>
      <w:pStyle w:val="Header"/>
      <w:tabs>
        <w:tab w:val="clear" w:pos="9638"/>
        <w:tab w:val="right" w:pos="10149"/>
      </w:tabs>
      <w:ind w:right="360" w:firstLine="360"/>
      <w:jc w:val="right"/>
      <w:rPr>
        <w:rStyle w:val="PageNumber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E1866B4" wp14:editId="7928DD08">
              <wp:simplePos x="0" y="0"/>
              <wp:positionH relativeFrom="page">
                <wp:posOffset>5550535</wp:posOffset>
              </wp:positionH>
              <wp:positionV relativeFrom="page">
                <wp:posOffset>396240</wp:posOffset>
              </wp:positionV>
              <wp:extent cx="1511935" cy="71755"/>
              <wp:effectExtent l="0" t="0" r="0" b="4445"/>
              <wp:wrapNone/>
              <wp:docPr id="21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" o:spid="_x0000_s1026" style="position:absolute;margin-left:437.05pt;margin-top:31.2pt;width:119.05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" fillcolor="#0342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FB46D59" wp14:editId="37D3C952">
              <wp:simplePos x="0" y="0"/>
              <wp:positionH relativeFrom="page">
                <wp:posOffset>2165985</wp:posOffset>
              </wp:positionH>
              <wp:positionV relativeFrom="page">
                <wp:posOffset>396240</wp:posOffset>
              </wp:positionV>
              <wp:extent cx="3204210" cy="71755"/>
              <wp:effectExtent l="0" t="0" r="0" b="4445"/>
              <wp:wrapNone/>
              <wp:docPr id="2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4210" cy="71755"/>
                      </a:xfrm>
                      <a:prstGeom prst="rect">
                        <a:avLst/>
                      </a:prstGeom>
                      <a:solidFill>
                        <a:srgbClr val="03428E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170.55pt;margin-top:31.2pt;width:252.3pt;height:5.6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" fillcolor="#03428e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73655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72C33"/>
    <w:multiLevelType w:val="hybridMultilevel"/>
    <w:tmpl w:val="93AA69A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413DFA"/>
    <w:multiLevelType w:val="multilevel"/>
    <w:tmpl w:val="6C7641D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U Passata" w:hAnsi="AU Passata"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U Passata" w:hAnsi="AU Passata" w:hint="default"/>
        <w:b/>
        <w:i w:val="0"/>
        <w:sz w:val="21"/>
      </w:r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1"/>
      </w:rPr>
    </w:lvl>
    <w:lvl w:ilvl="3">
      <w:start w:val="1"/>
      <w:numFmt w:val="none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 w:val="0"/>
        <w:i w:val="0"/>
        <w:sz w:val="21"/>
      </w:rPr>
    </w:lvl>
  </w:abstractNum>
  <w:abstractNum w:abstractNumId="3">
    <w:nsid w:val="02372209"/>
    <w:multiLevelType w:val="multilevel"/>
    <w:tmpl w:val="D7E4C7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2EF4A01"/>
    <w:multiLevelType w:val="hybridMultilevel"/>
    <w:tmpl w:val="4744590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38B1903"/>
    <w:multiLevelType w:val="hybridMultilevel"/>
    <w:tmpl w:val="6B52C85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0D40DC"/>
    <w:multiLevelType w:val="multilevel"/>
    <w:tmpl w:val="3B00F48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19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9"/>
        <w:szCs w:val="19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 w:val="0"/>
        <w:i w:val="0"/>
        <w:sz w:val="21"/>
      </w:rPr>
    </w:lvl>
  </w:abstractNum>
  <w:abstractNum w:abstractNumId="7">
    <w:nsid w:val="0E811503"/>
    <w:multiLevelType w:val="multilevel"/>
    <w:tmpl w:val="9B86CABE"/>
    <w:lvl w:ilvl="0">
      <w:start w:val="2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1174C88"/>
    <w:multiLevelType w:val="hybridMultilevel"/>
    <w:tmpl w:val="98CA291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B3336A"/>
    <w:multiLevelType w:val="hybridMultilevel"/>
    <w:tmpl w:val="6388E5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5154F5"/>
    <w:multiLevelType w:val="hybridMultilevel"/>
    <w:tmpl w:val="ECD068A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2E7A19"/>
    <w:multiLevelType w:val="hybridMultilevel"/>
    <w:tmpl w:val="E008164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304348"/>
    <w:multiLevelType w:val="hybridMultilevel"/>
    <w:tmpl w:val="A9406F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D7570C"/>
    <w:multiLevelType w:val="hybridMultilevel"/>
    <w:tmpl w:val="411E731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7A4FEB"/>
    <w:multiLevelType w:val="hybridMultilevel"/>
    <w:tmpl w:val="8200C61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805A70"/>
    <w:multiLevelType w:val="hybridMultilevel"/>
    <w:tmpl w:val="7C7AE09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F5679E"/>
    <w:multiLevelType w:val="hybridMultilevel"/>
    <w:tmpl w:val="A79A5C8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E5722B"/>
    <w:multiLevelType w:val="hybridMultilevel"/>
    <w:tmpl w:val="7E0038D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F048A1"/>
    <w:multiLevelType w:val="hybridMultilevel"/>
    <w:tmpl w:val="215E7EB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194FF8"/>
    <w:multiLevelType w:val="hybridMultilevel"/>
    <w:tmpl w:val="3C88AD2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F70DDA"/>
    <w:multiLevelType w:val="hybridMultilevel"/>
    <w:tmpl w:val="1C50AE2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395690"/>
    <w:multiLevelType w:val="hybridMultilevel"/>
    <w:tmpl w:val="1B328CD0"/>
    <w:lvl w:ilvl="0" w:tplc="0406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DE32E2"/>
    <w:multiLevelType w:val="hybridMultilevel"/>
    <w:tmpl w:val="A2868D4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421991"/>
    <w:multiLevelType w:val="hybridMultilevel"/>
    <w:tmpl w:val="25F8ED3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8A838B3"/>
    <w:multiLevelType w:val="hybridMultilevel"/>
    <w:tmpl w:val="F98AC6E8"/>
    <w:lvl w:ilvl="0" w:tplc="04060001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5">
    <w:nsid w:val="3B643146"/>
    <w:multiLevelType w:val="hybridMultilevel"/>
    <w:tmpl w:val="F83A80D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AF44AB"/>
    <w:multiLevelType w:val="hybridMultilevel"/>
    <w:tmpl w:val="5192BCD6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CBB1798"/>
    <w:multiLevelType w:val="hybridMultilevel"/>
    <w:tmpl w:val="B254B9D4"/>
    <w:lvl w:ilvl="0" w:tplc="245C2AB4"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8">
    <w:nsid w:val="3CDE5922"/>
    <w:multiLevelType w:val="multilevel"/>
    <w:tmpl w:val="0406001F"/>
    <w:name w:val="HeadingNumbering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2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4320" w:hanging="1440"/>
      </w:pPr>
    </w:lvl>
  </w:abstractNum>
  <w:abstractNum w:abstractNumId="29">
    <w:nsid w:val="3E992E2B"/>
    <w:multiLevelType w:val="hybridMultilevel"/>
    <w:tmpl w:val="BF2A2F4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F3C2B06"/>
    <w:multiLevelType w:val="multilevel"/>
    <w:tmpl w:val="8F38BD0E"/>
    <w:lvl w:ilvl="0">
      <w:start w:val="2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2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42E81307"/>
    <w:multiLevelType w:val="multilevel"/>
    <w:tmpl w:val="3184144C"/>
    <w:lvl w:ilvl="0">
      <w:start w:val="2"/>
      <w:numFmt w:val="decimal"/>
      <w:lvlText w:val="%1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43874519"/>
    <w:multiLevelType w:val="hybridMultilevel"/>
    <w:tmpl w:val="12A83AD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5661B4A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46614116"/>
    <w:multiLevelType w:val="multilevel"/>
    <w:tmpl w:val="01E2801C"/>
    <w:lvl w:ilvl="0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5">
    <w:nsid w:val="46712121"/>
    <w:multiLevelType w:val="hybridMultilevel"/>
    <w:tmpl w:val="6B40179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6835788"/>
    <w:multiLevelType w:val="multilevel"/>
    <w:tmpl w:val="0406001F"/>
    <w:name w:val="HeadingNumbering2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2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4320" w:hanging="1440"/>
      </w:pPr>
    </w:lvl>
  </w:abstractNum>
  <w:abstractNum w:abstractNumId="37">
    <w:nsid w:val="46EF13C7"/>
    <w:multiLevelType w:val="hybridMultilevel"/>
    <w:tmpl w:val="D7BE207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94C2B68"/>
    <w:multiLevelType w:val="hybridMultilevel"/>
    <w:tmpl w:val="F4C0F70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8F2D69"/>
    <w:multiLevelType w:val="hybridMultilevel"/>
    <w:tmpl w:val="C400CAD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DD7035D"/>
    <w:multiLevelType w:val="hybridMultilevel"/>
    <w:tmpl w:val="5688F7C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5AD176E"/>
    <w:multiLevelType w:val="hybridMultilevel"/>
    <w:tmpl w:val="1032D5C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192E17"/>
    <w:multiLevelType w:val="hybridMultilevel"/>
    <w:tmpl w:val="E6165E2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20C42E2"/>
    <w:multiLevelType w:val="hybridMultilevel"/>
    <w:tmpl w:val="12F4602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66A32B8"/>
    <w:multiLevelType w:val="hybridMultilevel"/>
    <w:tmpl w:val="348412D4"/>
    <w:lvl w:ilvl="0" w:tplc="040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9290AD1"/>
    <w:multiLevelType w:val="hybridMultilevel"/>
    <w:tmpl w:val="28103F98"/>
    <w:lvl w:ilvl="0" w:tplc="599C3166">
      <w:start w:val="1"/>
      <w:numFmt w:val="bullet"/>
      <w:lvlText w:val="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92A4AF0"/>
    <w:multiLevelType w:val="hybridMultilevel"/>
    <w:tmpl w:val="18247400"/>
    <w:lvl w:ilvl="0" w:tplc="04060001">
      <w:start w:val="1"/>
      <w:numFmt w:val="bullet"/>
      <w:lvlText w:val=""/>
      <w:lvlJc w:val="left"/>
      <w:pPr>
        <w:tabs>
          <w:tab w:val="num" w:pos="761"/>
        </w:tabs>
        <w:ind w:left="76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81"/>
        </w:tabs>
        <w:ind w:left="148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hint="default"/>
      </w:rPr>
    </w:lvl>
  </w:abstractNum>
  <w:abstractNum w:abstractNumId="47">
    <w:nsid w:val="6A465473"/>
    <w:multiLevelType w:val="hybridMultilevel"/>
    <w:tmpl w:val="31F61DE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ACB3B03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49">
    <w:nsid w:val="71DB1FA5"/>
    <w:multiLevelType w:val="hybridMultilevel"/>
    <w:tmpl w:val="46D01B1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3817DA0"/>
    <w:multiLevelType w:val="hybridMultilevel"/>
    <w:tmpl w:val="56B82C5E"/>
    <w:lvl w:ilvl="0" w:tplc="04060001">
      <w:start w:val="1"/>
      <w:numFmt w:val="bullet"/>
      <w:lvlText w:val=""/>
      <w:lvlJc w:val="left"/>
      <w:pPr>
        <w:tabs>
          <w:tab w:val="num" w:pos="761"/>
        </w:tabs>
        <w:ind w:left="76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81"/>
        </w:tabs>
        <w:ind w:left="148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201"/>
        </w:tabs>
        <w:ind w:left="220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921"/>
        </w:tabs>
        <w:ind w:left="292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41"/>
        </w:tabs>
        <w:ind w:left="364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61"/>
        </w:tabs>
        <w:ind w:left="436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81"/>
        </w:tabs>
        <w:ind w:left="508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801"/>
        </w:tabs>
        <w:ind w:left="580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521"/>
        </w:tabs>
        <w:ind w:left="6521" w:hanging="360"/>
      </w:pPr>
      <w:rPr>
        <w:rFonts w:ascii="Wingdings" w:hAnsi="Wingdings" w:hint="default"/>
      </w:rPr>
    </w:lvl>
  </w:abstractNum>
  <w:abstractNum w:abstractNumId="51">
    <w:nsid w:val="73C46DF0"/>
    <w:multiLevelType w:val="multilevel"/>
    <w:tmpl w:val="294225E4"/>
    <w:name w:val="HeadingNumbering"/>
    <w:lvl w:ilvl="0">
      <w:start w:val="1"/>
      <w:numFmt w:val="decimal"/>
      <w:pStyle w:val="Normal-Bullet"/>
      <w:lvlText w:val="%1"/>
      <w:lvlJc w:val="left"/>
      <w:pPr>
        <w:tabs>
          <w:tab w:val="num" w:pos="432"/>
        </w:tabs>
        <w:ind w:left="432" w:hanging="432"/>
      </w:pPr>
      <w:rPr>
        <w:rFonts w:ascii="AU Passata" w:hAnsi="AU Passata" w:hint="default"/>
        <w:b w:val="0"/>
        <w:i w:val="0"/>
        <w:sz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U Passata" w:hAnsi="AU Passata" w:hint="default"/>
        <w:b/>
        <w:i w:val="0"/>
        <w:sz w:val="21"/>
      </w:r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1"/>
      </w:rPr>
    </w:lvl>
    <w:lvl w:ilvl="3">
      <w:start w:val="1"/>
      <w:numFmt w:val="none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b w:val="0"/>
        <w:i w:val="0"/>
        <w:sz w:val="21"/>
      </w:rPr>
    </w:lvl>
  </w:abstractNum>
  <w:abstractNum w:abstractNumId="52">
    <w:nsid w:val="7B3270A1"/>
    <w:multiLevelType w:val="hybridMultilevel"/>
    <w:tmpl w:val="3620B62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BA374F6"/>
    <w:multiLevelType w:val="hybridMultilevel"/>
    <w:tmpl w:val="AA74BE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48"/>
  </w:num>
  <w:num w:numId="3">
    <w:abstractNumId w:val="47"/>
  </w:num>
  <w:num w:numId="4">
    <w:abstractNumId w:val="44"/>
  </w:num>
  <w:num w:numId="5">
    <w:abstractNumId w:val="26"/>
  </w:num>
  <w:num w:numId="6">
    <w:abstractNumId w:val="20"/>
  </w:num>
  <w:num w:numId="7">
    <w:abstractNumId w:val="27"/>
  </w:num>
  <w:num w:numId="8">
    <w:abstractNumId w:val="0"/>
  </w:num>
  <w:num w:numId="9">
    <w:abstractNumId w:val="7"/>
  </w:num>
  <w:num w:numId="10">
    <w:abstractNumId w:val="31"/>
  </w:num>
  <w:num w:numId="11">
    <w:abstractNumId w:val="34"/>
  </w:num>
  <w:num w:numId="12">
    <w:abstractNumId w:val="43"/>
  </w:num>
  <w:num w:numId="13">
    <w:abstractNumId w:val="6"/>
  </w:num>
  <w:num w:numId="14">
    <w:abstractNumId w:val="38"/>
  </w:num>
  <w:num w:numId="15">
    <w:abstractNumId w:val="25"/>
  </w:num>
  <w:num w:numId="16">
    <w:abstractNumId w:val="14"/>
  </w:num>
  <w:num w:numId="17">
    <w:abstractNumId w:val="35"/>
  </w:num>
  <w:num w:numId="18">
    <w:abstractNumId w:val="9"/>
  </w:num>
  <w:num w:numId="19">
    <w:abstractNumId w:val="40"/>
  </w:num>
  <w:num w:numId="20">
    <w:abstractNumId w:val="49"/>
  </w:num>
  <w:num w:numId="21">
    <w:abstractNumId w:val="24"/>
  </w:num>
  <w:num w:numId="22">
    <w:abstractNumId w:val="52"/>
  </w:num>
  <w:num w:numId="23">
    <w:abstractNumId w:val="17"/>
  </w:num>
  <w:num w:numId="24">
    <w:abstractNumId w:val="19"/>
  </w:num>
  <w:num w:numId="25">
    <w:abstractNumId w:val="18"/>
  </w:num>
  <w:num w:numId="26">
    <w:abstractNumId w:val="8"/>
  </w:num>
  <w:num w:numId="27">
    <w:abstractNumId w:val="10"/>
  </w:num>
  <w:num w:numId="28">
    <w:abstractNumId w:val="29"/>
  </w:num>
  <w:num w:numId="29">
    <w:abstractNumId w:val="11"/>
  </w:num>
  <w:num w:numId="30">
    <w:abstractNumId w:val="32"/>
  </w:num>
  <w:num w:numId="31">
    <w:abstractNumId w:val="13"/>
  </w:num>
  <w:num w:numId="32">
    <w:abstractNumId w:val="1"/>
  </w:num>
  <w:num w:numId="33">
    <w:abstractNumId w:val="16"/>
  </w:num>
  <w:num w:numId="34">
    <w:abstractNumId w:val="37"/>
  </w:num>
  <w:num w:numId="35">
    <w:abstractNumId w:val="39"/>
  </w:num>
  <w:num w:numId="36">
    <w:abstractNumId w:val="15"/>
  </w:num>
  <w:num w:numId="37">
    <w:abstractNumId w:val="21"/>
  </w:num>
  <w:num w:numId="38">
    <w:abstractNumId w:val="42"/>
  </w:num>
  <w:num w:numId="39">
    <w:abstractNumId w:val="46"/>
  </w:num>
  <w:num w:numId="40">
    <w:abstractNumId w:val="50"/>
  </w:num>
  <w:num w:numId="41">
    <w:abstractNumId w:val="22"/>
  </w:num>
  <w:num w:numId="42">
    <w:abstractNumId w:val="41"/>
  </w:num>
  <w:num w:numId="43">
    <w:abstractNumId w:val="30"/>
  </w:num>
  <w:num w:numId="44">
    <w:abstractNumId w:val="6"/>
  </w:num>
  <w:num w:numId="45">
    <w:abstractNumId w:val="2"/>
  </w:num>
  <w:num w:numId="46">
    <w:abstractNumId w:val="23"/>
  </w:num>
  <w:num w:numId="47">
    <w:abstractNumId w:val="45"/>
  </w:num>
  <w:num w:numId="48">
    <w:abstractNumId w:val="5"/>
  </w:num>
  <w:num w:numId="49">
    <w:abstractNumId w:val="4"/>
  </w:num>
  <w:num w:numId="50">
    <w:abstractNumId w:val="3"/>
  </w:num>
  <w:num w:numId="51">
    <w:abstractNumId w:val="53"/>
  </w:num>
  <w:num w:numId="52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mirrorMargin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5DC"/>
    <w:rsid w:val="0001056D"/>
    <w:rsid w:val="00014DAA"/>
    <w:rsid w:val="000203BD"/>
    <w:rsid w:val="000206AA"/>
    <w:rsid w:val="00072214"/>
    <w:rsid w:val="00076280"/>
    <w:rsid w:val="00084B31"/>
    <w:rsid w:val="000855F5"/>
    <w:rsid w:val="00090A5C"/>
    <w:rsid w:val="000C0407"/>
    <w:rsid w:val="000E4115"/>
    <w:rsid w:val="000E550C"/>
    <w:rsid w:val="00143CD0"/>
    <w:rsid w:val="00157801"/>
    <w:rsid w:val="00166BA5"/>
    <w:rsid w:val="001875EF"/>
    <w:rsid w:val="001B2491"/>
    <w:rsid w:val="001D2018"/>
    <w:rsid w:val="001E6ADC"/>
    <w:rsid w:val="00206BDF"/>
    <w:rsid w:val="00214275"/>
    <w:rsid w:val="00215FCE"/>
    <w:rsid w:val="00222CF0"/>
    <w:rsid w:val="00253D2F"/>
    <w:rsid w:val="00285FFA"/>
    <w:rsid w:val="00292911"/>
    <w:rsid w:val="002A2D39"/>
    <w:rsid w:val="002A513B"/>
    <w:rsid w:val="002A5356"/>
    <w:rsid w:val="002F694A"/>
    <w:rsid w:val="00302F8B"/>
    <w:rsid w:val="00316A38"/>
    <w:rsid w:val="00321AC3"/>
    <w:rsid w:val="00321FCA"/>
    <w:rsid w:val="0033386B"/>
    <w:rsid w:val="00371E3F"/>
    <w:rsid w:val="00391B5B"/>
    <w:rsid w:val="003A2A93"/>
    <w:rsid w:val="003B11C7"/>
    <w:rsid w:val="003C5314"/>
    <w:rsid w:val="00400F06"/>
    <w:rsid w:val="004078D6"/>
    <w:rsid w:val="00445438"/>
    <w:rsid w:val="004610B2"/>
    <w:rsid w:val="00461F48"/>
    <w:rsid w:val="004640F8"/>
    <w:rsid w:val="004A341D"/>
    <w:rsid w:val="004E0514"/>
    <w:rsid w:val="00502CD0"/>
    <w:rsid w:val="0050474E"/>
    <w:rsid w:val="00522999"/>
    <w:rsid w:val="00534B04"/>
    <w:rsid w:val="00562881"/>
    <w:rsid w:val="005A1D4B"/>
    <w:rsid w:val="005A5FE1"/>
    <w:rsid w:val="005A6ED8"/>
    <w:rsid w:val="005C34C6"/>
    <w:rsid w:val="005F023D"/>
    <w:rsid w:val="005F29E1"/>
    <w:rsid w:val="005F3015"/>
    <w:rsid w:val="00605AA1"/>
    <w:rsid w:val="00605BF3"/>
    <w:rsid w:val="006100B0"/>
    <w:rsid w:val="006133E1"/>
    <w:rsid w:val="00624559"/>
    <w:rsid w:val="00634C2A"/>
    <w:rsid w:val="006508B8"/>
    <w:rsid w:val="006809B9"/>
    <w:rsid w:val="00686FAC"/>
    <w:rsid w:val="00695B94"/>
    <w:rsid w:val="006B1DD9"/>
    <w:rsid w:val="006C1917"/>
    <w:rsid w:val="006C238D"/>
    <w:rsid w:val="006E0FE9"/>
    <w:rsid w:val="0071258F"/>
    <w:rsid w:val="00734568"/>
    <w:rsid w:val="0074490C"/>
    <w:rsid w:val="007503DE"/>
    <w:rsid w:val="00751703"/>
    <w:rsid w:val="00756BDA"/>
    <w:rsid w:val="007624A0"/>
    <w:rsid w:val="00762FB1"/>
    <w:rsid w:val="00767D5E"/>
    <w:rsid w:val="00776460"/>
    <w:rsid w:val="0078241D"/>
    <w:rsid w:val="00782BDC"/>
    <w:rsid w:val="00785101"/>
    <w:rsid w:val="00786327"/>
    <w:rsid w:val="00791996"/>
    <w:rsid w:val="00792166"/>
    <w:rsid w:val="007A6CA4"/>
    <w:rsid w:val="007C7039"/>
    <w:rsid w:val="007D3848"/>
    <w:rsid w:val="007D4AC5"/>
    <w:rsid w:val="007E2C2C"/>
    <w:rsid w:val="00802303"/>
    <w:rsid w:val="00812B24"/>
    <w:rsid w:val="00837CD7"/>
    <w:rsid w:val="00874AFA"/>
    <w:rsid w:val="0088498A"/>
    <w:rsid w:val="00897634"/>
    <w:rsid w:val="008A05A4"/>
    <w:rsid w:val="008D1656"/>
    <w:rsid w:val="00932F9A"/>
    <w:rsid w:val="0094219B"/>
    <w:rsid w:val="0095662F"/>
    <w:rsid w:val="0097600D"/>
    <w:rsid w:val="009777DF"/>
    <w:rsid w:val="00977FE6"/>
    <w:rsid w:val="00990F47"/>
    <w:rsid w:val="009C456E"/>
    <w:rsid w:val="00A468A3"/>
    <w:rsid w:val="00A53BD6"/>
    <w:rsid w:val="00A734BF"/>
    <w:rsid w:val="00A73F18"/>
    <w:rsid w:val="00A822CE"/>
    <w:rsid w:val="00A869F3"/>
    <w:rsid w:val="00A9578C"/>
    <w:rsid w:val="00AB1CC6"/>
    <w:rsid w:val="00AE0D58"/>
    <w:rsid w:val="00AF3BC8"/>
    <w:rsid w:val="00AF792F"/>
    <w:rsid w:val="00B17455"/>
    <w:rsid w:val="00B205DC"/>
    <w:rsid w:val="00B24ED4"/>
    <w:rsid w:val="00B35D77"/>
    <w:rsid w:val="00B53DEA"/>
    <w:rsid w:val="00B56555"/>
    <w:rsid w:val="00B6220A"/>
    <w:rsid w:val="00B65970"/>
    <w:rsid w:val="00B83243"/>
    <w:rsid w:val="00BA1B30"/>
    <w:rsid w:val="00BA7D1A"/>
    <w:rsid w:val="00BB16CE"/>
    <w:rsid w:val="00BB1B37"/>
    <w:rsid w:val="00BB79FA"/>
    <w:rsid w:val="00BC1C7C"/>
    <w:rsid w:val="00BC413F"/>
    <w:rsid w:val="00C00BF8"/>
    <w:rsid w:val="00C6149C"/>
    <w:rsid w:val="00C821B1"/>
    <w:rsid w:val="00C8450A"/>
    <w:rsid w:val="00C87232"/>
    <w:rsid w:val="00CA3EB0"/>
    <w:rsid w:val="00CC0CB9"/>
    <w:rsid w:val="00CF4B25"/>
    <w:rsid w:val="00D170FE"/>
    <w:rsid w:val="00D23CD8"/>
    <w:rsid w:val="00D314A9"/>
    <w:rsid w:val="00D32766"/>
    <w:rsid w:val="00D4251E"/>
    <w:rsid w:val="00D43EE0"/>
    <w:rsid w:val="00D45A1A"/>
    <w:rsid w:val="00D621BD"/>
    <w:rsid w:val="00D6363F"/>
    <w:rsid w:val="00D74DB1"/>
    <w:rsid w:val="00D917EF"/>
    <w:rsid w:val="00D949BB"/>
    <w:rsid w:val="00DA0EF3"/>
    <w:rsid w:val="00DB468C"/>
    <w:rsid w:val="00DB7E40"/>
    <w:rsid w:val="00DC220E"/>
    <w:rsid w:val="00DC23D4"/>
    <w:rsid w:val="00DC3C1B"/>
    <w:rsid w:val="00DF31F7"/>
    <w:rsid w:val="00DF70DD"/>
    <w:rsid w:val="00E13451"/>
    <w:rsid w:val="00E16524"/>
    <w:rsid w:val="00E258CE"/>
    <w:rsid w:val="00E4268B"/>
    <w:rsid w:val="00E87C80"/>
    <w:rsid w:val="00E979DB"/>
    <w:rsid w:val="00EA110E"/>
    <w:rsid w:val="00EA2DF6"/>
    <w:rsid w:val="00EA3309"/>
    <w:rsid w:val="00EB1DE7"/>
    <w:rsid w:val="00EC0922"/>
    <w:rsid w:val="00EC277A"/>
    <w:rsid w:val="00EC5247"/>
    <w:rsid w:val="00EE2A25"/>
    <w:rsid w:val="00EF7C71"/>
    <w:rsid w:val="00F3033D"/>
    <w:rsid w:val="00F35D26"/>
    <w:rsid w:val="00F431DB"/>
    <w:rsid w:val="00F450CC"/>
    <w:rsid w:val="00F53BDD"/>
    <w:rsid w:val="00F705F2"/>
    <w:rsid w:val="00F91DD8"/>
    <w:rsid w:val="00FA50F1"/>
    <w:rsid w:val="00FA7C77"/>
    <w:rsid w:val="00FE2C14"/>
    <w:rsid w:val="00FE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4559"/>
    <w:pPr>
      <w:spacing w:line="260" w:lineRule="exact"/>
    </w:pPr>
    <w:rPr>
      <w:rFonts w:ascii="AU Passata" w:hAnsi="AU Passata"/>
      <w:sz w:val="19"/>
      <w:szCs w:val="24"/>
    </w:rPr>
  </w:style>
  <w:style w:type="paragraph" w:styleId="Heading1">
    <w:name w:val="heading 1"/>
    <w:basedOn w:val="Normal"/>
    <w:next w:val="Normal"/>
    <w:qFormat/>
    <w:rsid w:val="00D314A9"/>
    <w:pPr>
      <w:keepNext/>
      <w:numPr>
        <w:numId w:val="13"/>
      </w:numPr>
      <w:tabs>
        <w:tab w:val="left" w:pos="907"/>
      </w:tabs>
      <w:spacing w:before="240" w:after="120" w:line="520" w:lineRule="exact"/>
      <w:ind w:left="431" w:hanging="431"/>
      <w:outlineLvl w:val="0"/>
    </w:pPr>
    <w:rPr>
      <w:rFonts w:cs="Arial"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1"/>
    <w:qFormat/>
    <w:rsid w:val="006809B9"/>
    <w:pPr>
      <w:keepNext/>
      <w:numPr>
        <w:ilvl w:val="1"/>
        <w:numId w:val="13"/>
      </w:numPr>
      <w:tabs>
        <w:tab w:val="left" w:pos="907"/>
      </w:tabs>
      <w:spacing w:before="520" w:after="260"/>
      <w:outlineLvl w:val="1"/>
    </w:pPr>
    <w:rPr>
      <w:rFonts w:cs="Arial"/>
      <w:b/>
      <w:bCs/>
      <w:iCs/>
      <w:sz w:val="21"/>
      <w:szCs w:val="28"/>
    </w:rPr>
  </w:style>
  <w:style w:type="paragraph" w:styleId="Heading3">
    <w:name w:val="heading 3"/>
    <w:basedOn w:val="Normal"/>
    <w:next w:val="Normal"/>
    <w:link w:val="Heading3Char"/>
    <w:qFormat/>
    <w:rsid w:val="006809B9"/>
    <w:pPr>
      <w:keepNext/>
      <w:numPr>
        <w:ilvl w:val="2"/>
        <w:numId w:val="13"/>
      </w:numPr>
      <w:tabs>
        <w:tab w:val="left" w:pos="907"/>
      </w:tabs>
      <w:spacing w:before="520" w:after="2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7D3848"/>
    <w:pPr>
      <w:keepNext/>
      <w:numPr>
        <w:ilvl w:val="3"/>
        <w:numId w:val="13"/>
      </w:numPr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6809B9"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809B9"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809B9"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6809B9"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6809B9"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1">
    <w:name w:val="Heading 2 Char1"/>
    <w:link w:val="Heading2"/>
    <w:locked/>
    <w:rsid w:val="006809B9"/>
    <w:rPr>
      <w:rFonts w:ascii="AU Passata" w:hAnsi="AU Passata" w:cs="Arial"/>
      <w:b/>
      <w:bCs/>
      <w:iCs/>
      <w:sz w:val="21"/>
      <w:szCs w:val="28"/>
      <w:lang w:val="da-DK" w:eastAsia="da-DK" w:bidi="ar-SA"/>
    </w:rPr>
  </w:style>
  <w:style w:type="paragraph" w:styleId="Header">
    <w:name w:val="header"/>
    <w:basedOn w:val="Normal"/>
    <w:link w:val="HeaderChar"/>
    <w:rsid w:val="00321AC3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semiHidden/>
    <w:locked/>
    <w:rsid w:val="00B205DC"/>
    <w:rPr>
      <w:rFonts w:ascii="AU Passata" w:hAnsi="AU Passata"/>
      <w:sz w:val="19"/>
      <w:szCs w:val="24"/>
      <w:lang w:val="da-DK" w:eastAsia="da-DK" w:bidi="ar-SA"/>
    </w:rPr>
  </w:style>
  <w:style w:type="paragraph" w:styleId="Footer">
    <w:name w:val="footer"/>
    <w:basedOn w:val="Normal"/>
    <w:rsid w:val="00321AC3"/>
    <w:pPr>
      <w:tabs>
        <w:tab w:val="center" w:pos="4819"/>
        <w:tab w:val="right" w:pos="9638"/>
      </w:tabs>
    </w:pPr>
  </w:style>
  <w:style w:type="character" w:styleId="PageNumber">
    <w:name w:val="page number"/>
    <w:rsid w:val="00321AC3"/>
    <w:rPr>
      <w:rFonts w:ascii="AU Passata" w:hAnsi="AU Passata"/>
      <w:color w:val="03428E"/>
      <w:sz w:val="36"/>
    </w:rPr>
  </w:style>
  <w:style w:type="paragraph" w:customStyle="1" w:styleId="Template-StylerefPublicOverskrift">
    <w:name w:val="Template - Styleref Public Overskrift"/>
    <w:basedOn w:val="Normal"/>
    <w:semiHidden/>
    <w:rsid w:val="00321AC3"/>
    <w:pPr>
      <w:spacing w:line="180" w:lineRule="atLeast"/>
      <w:jc w:val="right"/>
    </w:pPr>
    <w:rPr>
      <w:caps/>
      <w:noProof/>
      <w:color w:val="03428E"/>
      <w:sz w:val="14"/>
      <w:lang w:eastAsia="en-US"/>
    </w:rPr>
  </w:style>
  <w:style w:type="character" w:customStyle="1" w:styleId="AFigurtekst">
    <w:name w:val="A Figurtekst"/>
    <w:rsid w:val="00624559"/>
    <w:rPr>
      <w:rFonts w:ascii="AU Passata" w:hAnsi="AU Passata"/>
      <w:sz w:val="18"/>
    </w:rPr>
  </w:style>
  <w:style w:type="paragraph" w:customStyle="1" w:styleId="kapitelsidehoved">
    <w:name w:val="kapitelsidehoved"/>
    <w:basedOn w:val="Normal"/>
    <w:rsid w:val="00A73F18"/>
    <w:pPr>
      <w:jc w:val="right"/>
    </w:pPr>
  </w:style>
  <w:style w:type="paragraph" w:customStyle="1" w:styleId="sidehoved">
    <w:name w:val="sidehoved"/>
    <w:basedOn w:val="Normal"/>
    <w:rsid w:val="00522999"/>
    <w:pPr>
      <w:jc w:val="right"/>
    </w:pPr>
    <w:rPr>
      <w:caps/>
      <w:noProof/>
      <w:color w:val="03428E"/>
      <w:sz w:val="14"/>
      <w:lang w:eastAsia="en-US"/>
    </w:rPr>
  </w:style>
  <w:style w:type="table" w:styleId="TableGrid">
    <w:name w:val="Table Grid"/>
    <w:basedOn w:val="TableNormal"/>
    <w:rsid w:val="0050474E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-Normal">
    <w:name w:val="Table - Normal"/>
    <w:basedOn w:val="TableNormal"/>
    <w:semiHidden/>
    <w:rsid w:val="0050474E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table" w:customStyle="1" w:styleId="Tilbudsskabelon-tabel">
    <w:name w:val="Tilbudsskabelon-tabel"/>
    <w:basedOn w:val="Table-Normal"/>
    <w:rsid w:val="007E2C2C"/>
    <w:rPr>
      <w:rFonts w:ascii="AU Passata" w:hAnsi="AU Passata"/>
    </w:rPr>
    <w:tblPr/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ahoma" w:hAnsi="Tahoma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  <w:jc w:val="left"/>
      </w:pPr>
      <w:rPr>
        <w:rFonts w:ascii="Calibri" w:hAnsi="Calibri"/>
        <w:b/>
        <w:color w:val="03428E"/>
        <w:sz w:val="18"/>
      </w:rPr>
    </w:tblStylePr>
  </w:style>
  <w:style w:type="paragraph" w:styleId="TOC1">
    <w:name w:val="toc 1"/>
    <w:basedOn w:val="TOC2"/>
    <w:next w:val="Normal"/>
    <w:autoRedefine/>
    <w:uiPriority w:val="39"/>
    <w:rsid w:val="006508B8"/>
    <w:pPr>
      <w:spacing w:before="40"/>
      <w:ind w:left="0"/>
    </w:pPr>
    <w:rPr>
      <w:color w:val="03428E"/>
      <w:sz w:val="21"/>
    </w:rPr>
  </w:style>
  <w:style w:type="paragraph" w:styleId="TOC2">
    <w:name w:val="toc 2"/>
    <w:basedOn w:val="Normal"/>
    <w:next w:val="Normal"/>
    <w:autoRedefine/>
    <w:uiPriority w:val="39"/>
    <w:rsid w:val="00461F48"/>
    <w:pPr>
      <w:ind w:left="190"/>
    </w:pPr>
  </w:style>
  <w:style w:type="paragraph" w:customStyle="1" w:styleId="Head2-not-index">
    <w:name w:val="Head2-not-index"/>
    <w:basedOn w:val="Normal"/>
    <w:rsid w:val="007E2C2C"/>
    <w:pPr>
      <w:spacing w:before="520" w:after="260"/>
    </w:pPr>
    <w:rPr>
      <w:b/>
    </w:rPr>
  </w:style>
  <w:style w:type="table" w:customStyle="1" w:styleId="tablemodel">
    <w:name w:val="tablemodel"/>
    <w:basedOn w:val="Tilbudsskabelon-tabel"/>
    <w:rsid w:val="00A468A3"/>
    <w:tblPr>
      <w:tblBorders>
        <w:insideH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ahoma" w:hAnsi="Tahoma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  <w:jc w:val="left"/>
      </w:pPr>
      <w:rPr>
        <w:rFonts w:ascii="Calibri" w:hAnsi="Calibri"/>
        <w:b/>
        <w:color w:val="03428E"/>
        <w:sz w:val="18"/>
      </w:rPr>
    </w:tblStylePr>
  </w:style>
  <w:style w:type="paragraph" w:customStyle="1" w:styleId="FirstPage">
    <w:name w:val="FirstPage"/>
    <w:basedOn w:val="Normal"/>
    <w:rsid w:val="00B205DC"/>
    <w:pPr>
      <w:spacing w:line="240" w:lineRule="auto"/>
    </w:pPr>
    <w:rPr>
      <w:b/>
      <w:sz w:val="48"/>
    </w:rPr>
  </w:style>
  <w:style w:type="paragraph" w:customStyle="1" w:styleId="GroupValue1">
    <w:name w:val="GroupValue1"/>
    <w:link w:val="GroupValue1Char"/>
    <w:rsid w:val="00B205D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GroupValue1Char">
    <w:name w:val="GroupValue1 Char"/>
    <w:link w:val="GroupValue1"/>
    <w:rsid w:val="00B205DC"/>
    <w:rPr>
      <w:rFonts w:ascii="Arial" w:hAnsi="Arial"/>
      <w:sz w:val="24"/>
      <w:szCs w:val="24"/>
      <w:lang w:val="da-DK" w:eastAsia="da-DK" w:bidi="ar-SA"/>
    </w:rPr>
  </w:style>
  <w:style w:type="character" w:styleId="CommentReference">
    <w:name w:val="annotation reference"/>
    <w:semiHidden/>
    <w:rsid w:val="00B205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205DC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B205DC"/>
    <w:rPr>
      <w:rFonts w:ascii="AU Passata" w:hAnsi="AU Passata"/>
      <w:lang w:val="da-DK" w:eastAsia="da-DK" w:bidi="ar-SA"/>
    </w:rPr>
  </w:style>
  <w:style w:type="character" w:customStyle="1" w:styleId="highlightedsearchterm">
    <w:name w:val="highlightedsearchterm"/>
    <w:basedOn w:val="DefaultParagraphFont"/>
    <w:rsid w:val="00B205DC"/>
  </w:style>
  <w:style w:type="character" w:customStyle="1" w:styleId="link-external">
    <w:name w:val="link-external"/>
    <w:basedOn w:val="DefaultParagraphFont"/>
    <w:rsid w:val="00B205DC"/>
  </w:style>
  <w:style w:type="paragraph" w:customStyle="1" w:styleId="Normal-Bullet">
    <w:name w:val="Normal - Bullet"/>
    <w:basedOn w:val="Normal"/>
    <w:rsid w:val="00B205DC"/>
    <w:pPr>
      <w:numPr>
        <w:numId w:val="1"/>
      </w:numPr>
      <w:spacing w:line="280" w:lineRule="atLeast"/>
    </w:pPr>
    <w:rPr>
      <w:rFonts w:ascii="Georgia" w:hAnsi="Georgia"/>
      <w:sz w:val="21"/>
      <w:lang w:val="en-GB" w:eastAsia="en-US"/>
    </w:rPr>
  </w:style>
  <w:style w:type="paragraph" w:styleId="BalloonText">
    <w:name w:val="Balloon Text"/>
    <w:basedOn w:val="Normal"/>
    <w:link w:val="BalloonTextChar"/>
    <w:semiHidden/>
    <w:rsid w:val="00B205D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B205DC"/>
    <w:rPr>
      <w:rFonts w:ascii="Tahoma" w:hAnsi="Tahoma"/>
      <w:sz w:val="16"/>
      <w:szCs w:val="16"/>
      <w:lang w:val="da-DK" w:eastAsia="da-DK" w:bidi="ar-SA"/>
    </w:rPr>
  </w:style>
  <w:style w:type="character" w:styleId="Hyperlink">
    <w:name w:val="Hyperlink"/>
    <w:uiPriority w:val="99"/>
    <w:rsid w:val="00B205DC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B205DC"/>
    <w:pPr>
      <w:spacing w:line="240" w:lineRule="auto"/>
    </w:pPr>
    <w:rPr>
      <w:rFonts w:ascii="Palatino" w:hAnsi="Palatino"/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locked/>
    <w:rsid w:val="00B205DC"/>
    <w:rPr>
      <w:rFonts w:ascii="Palatino" w:hAnsi="Palatino"/>
      <w:lang w:val="en-GB" w:eastAsia="da-DK" w:bidi="ar-SA"/>
    </w:rPr>
  </w:style>
  <w:style w:type="character" w:styleId="Strong">
    <w:name w:val="Strong"/>
    <w:qFormat/>
    <w:rsid w:val="00B205DC"/>
    <w:rPr>
      <w:b/>
      <w:bCs/>
    </w:rPr>
  </w:style>
  <w:style w:type="character" w:customStyle="1" w:styleId="pubtype">
    <w:name w:val="pubtype"/>
    <w:rsid w:val="00B205DC"/>
    <w:rPr>
      <w:smallCaps/>
      <w:color w:val="666666"/>
      <w:sz w:val="20"/>
      <w:szCs w:val="20"/>
    </w:rPr>
  </w:style>
  <w:style w:type="character" w:styleId="Emphasis">
    <w:name w:val="Emphasis"/>
    <w:qFormat/>
    <w:rsid w:val="00B205DC"/>
    <w:rPr>
      <w:b/>
      <w:bCs/>
      <w:i w:val="0"/>
      <w:iCs w:val="0"/>
    </w:rPr>
  </w:style>
  <w:style w:type="paragraph" w:customStyle="1" w:styleId="Result1">
    <w:name w:val="Result1"/>
    <w:rsid w:val="00B205D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205DC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B205DC"/>
    <w:rPr>
      <w:rFonts w:ascii="AU Passata" w:hAnsi="AU Passata"/>
      <w:b/>
      <w:bCs/>
      <w:lang w:val="da-DK" w:eastAsia="da-DK" w:bidi="ar-SA"/>
    </w:rPr>
  </w:style>
  <w:style w:type="character" w:customStyle="1" w:styleId="longtext">
    <w:name w:val="long_text"/>
    <w:basedOn w:val="DefaultParagraphFont"/>
    <w:rsid w:val="00B205DC"/>
  </w:style>
  <w:style w:type="paragraph" w:customStyle="1" w:styleId="Brodtekst">
    <w:name w:val="Brodtekst"/>
    <w:basedOn w:val="BodyText"/>
    <w:rsid w:val="00B205DC"/>
    <w:pPr>
      <w:spacing w:after="0" w:line="280" w:lineRule="exact"/>
      <w:jc w:val="both"/>
    </w:pPr>
    <w:rPr>
      <w:rFonts w:ascii="Book Antiqua" w:hAnsi="Book Antiqua"/>
      <w:sz w:val="21"/>
      <w:szCs w:val="21"/>
    </w:rPr>
  </w:style>
  <w:style w:type="paragraph" w:styleId="BodyText">
    <w:name w:val="Body Text"/>
    <w:basedOn w:val="Normal"/>
    <w:rsid w:val="00B205DC"/>
    <w:pPr>
      <w:spacing w:after="120"/>
    </w:pPr>
  </w:style>
  <w:style w:type="paragraph" w:customStyle="1" w:styleId="Default">
    <w:name w:val="Default"/>
    <w:rsid w:val="00B205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205DC"/>
  </w:style>
  <w:style w:type="paragraph" w:styleId="Caption">
    <w:name w:val="caption"/>
    <w:basedOn w:val="Normal"/>
    <w:next w:val="Normal"/>
    <w:qFormat/>
    <w:rsid w:val="00B205DC"/>
    <w:pPr>
      <w:spacing w:line="240" w:lineRule="auto"/>
    </w:pPr>
    <w:rPr>
      <w:rFonts w:ascii="Arial" w:hAnsi="Arial"/>
      <w:b/>
      <w:bCs/>
      <w:sz w:val="20"/>
      <w:szCs w:val="20"/>
    </w:rPr>
  </w:style>
  <w:style w:type="paragraph" w:styleId="ListBullet">
    <w:name w:val="List Bullet"/>
    <w:basedOn w:val="Normal"/>
    <w:rsid w:val="00B205DC"/>
    <w:pPr>
      <w:numPr>
        <w:numId w:val="8"/>
      </w:numPr>
      <w:contextualSpacing/>
    </w:pPr>
  </w:style>
  <w:style w:type="paragraph" w:styleId="DocumentMap">
    <w:name w:val="Document Map"/>
    <w:basedOn w:val="Normal"/>
    <w:link w:val="DocumentMapChar"/>
    <w:rsid w:val="00B205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205DC"/>
    <w:rPr>
      <w:rFonts w:ascii="Tahoma" w:hAnsi="Tahoma" w:cs="Tahoma"/>
      <w:sz w:val="16"/>
      <w:szCs w:val="16"/>
      <w:lang w:val="da-DK" w:eastAsia="da-DK" w:bidi="ar-SA"/>
    </w:rPr>
  </w:style>
  <w:style w:type="paragraph" w:customStyle="1" w:styleId="Normal9pt">
    <w:name w:val="Normal + 9 pt"/>
    <w:basedOn w:val="Normal"/>
    <w:rsid w:val="00B205DC"/>
    <w:rPr>
      <w:szCs w:val="19"/>
    </w:rPr>
  </w:style>
  <w:style w:type="character" w:customStyle="1" w:styleId="CharChar6">
    <w:name w:val="Char Char6"/>
    <w:locked/>
    <w:rsid w:val="00BB16CE"/>
    <w:rPr>
      <w:rFonts w:ascii="AU Passata" w:hAnsi="AU Passata" w:cs="Arial"/>
      <w:b/>
      <w:bCs/>
      <w:iCs/>
      <w:sz w:val="21"/>
      <w:szCs w:val="28"/>
      <w:lang w:val="da-DK" w:eastAsia="da-DK" w:bidi="ar-SA"/>
    </w:rPr>
  </w:style>
  <w:style w:type="character" w:customStyle="1" w:styleId="Heading3Char">
    <w:name w:val="Heading 3 Char"/>
    <w:link w:val="Heading3"/>
    <w:rsid w:val="009C456E"/>
    <w:rPr>
      <w:rFonts w:ascii="AU Passata" w:hAnsi="AU Passata" w:cs="Arial"/>
      <w:b/>
      <w:bCs/>
      <w:sz w:val="19"/>
      <w:szCs w:val="26"/>
      <w:lang w:val="da-DK" w:eastAsia="da-DK" w:bidi="ar-SA"/>
    </w:rPr>
  </w:style>
  <w:style w:type="character" w:customStyle="1" w:styleId="Heading2Char">
    <w:name w:val="Heading 2 Char"/>
    <w:rsid w:val="001E6ADC"/>
    <w:rPr>
      <w:rFonts w:ascii="AU Passata" w:hAnsi="AU Passata" w:cs="Arial"/>
      <w:b/>
      <w:bCs/>
      <w:iCs/>
      <w:sz w:val="21"/>
      <w:szCs w:val="28"/>
      <w:lang w:val="da-DK" w:eastAsia="da-DK" w:bidi="ar-SA"/>
    </w:rPr>
  </w:style>
  <w:style w:type="paragraph" w:customStyle="1" w:styleId="Titelblad">
    <w:name w:val="Titelblad"/>
    <w:basedOn w:val="Heading1"/>
    <w:rsid w:val="001E6ADC"/>
    <w:pPr>
      <w:numPr>
        <w:numId w:val="0"/>
      </w:numPr>
      <w:spacing w:before="0" w:line="240" w:lineRule="auto"/>
    </w:pPr>
    <w:rPr>
      <w:caps/>
      <w:sz w:val="60"/>
    </w:rPr>
  </w:style>
  <w:style w:type="paragraph" w:customStyle="1" w:styleId="Dmubrd">
    <w:name w:val="Dmu brød"/>
    <w:basedOn w:val="Normal"/>
    <w:rsid w:val="00D314A9"/>
    <w:pPr>
      <w:spacing w:after="260" w:line="280" w:lineRule="atLeast"/>
    </w:pPr>
    <w:rPr>
      <w:rFonts w:ascii="Book Antiqua" w:hAnsi="Book Antiqua"/>
      <w:color w:val="333333"/>
      <w:sz w:val="21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314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OmniPage1">
    <w:name w:val="OmniPage #1"/>
    <w:basedOn w:val="Normal"/>
    <w:rsid w:val="00D314A9"/>
    <w:pPr>
      <w:spacing w:line="263" w:lineRule="exact"/>
      <w:ind w:left="45" w:right="45"/>
    </w:pPr>
    <w:rPr>
      <w:rFonts w:ascii="Arial" w:eastAsia="Calibri" w:hAnsi="Arial" w:cs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D314A9"/>
    <w:pPr>
      <w:spacing w:line="240" w:lineRule="auto"/>
    </w:pPr>
    <w:rPr>
      <w:rFonts w:ascii="Times New Roman" w:hAnsi="Times New Roman"/>
      <w:i/>
      <w:iCs/>
      <w:color w:val="000000"/>
      <w:sz w:val="20"/>
      <w:szCs w:val="20"/>
      <w:lang w:val="en-GB"/>
    </w:rPr>
  </w:style>
  <w:style w:type="character" w:customStyle="1" w:styleId="QuoteChar">
    <w:name w:val="Quote Char"/>
    <w:link w:val="Quote"/>
    <w:uiPriority w:val="29"/>
    <w:rsid w:val="00D314A9"/>
    <w:rPr>
      <w:i/>
      <w:iCs/>
      <w:color w:val="000000"/>
      <w:lang w:val="en-GB"/>
    </w:rPr>
  </w:style>
  <w:style w:type="paragraph" w:customStyle="1" w:styleId="Normal-Dokumentinfo">
    <w:name w:val="Normal - Dokument info"/>
    <w:basedOn w:val="Normal"/>
    <w:rsid w:val="00D314A9"/>
    <w:pPr>
      <w:spacing w:line="280" w:lineRule="atLeast"/>
    </w:pPr>
    <w:rPr>
      <w:rFonts w:ascii="Georgia" w:hAnsi="Georgia"/>
      <w:b/>
      <w:sz w:val="21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05AA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605AA1"/>
    <w:rPr>
      <w:rFonts w:ascii="Cambria" w:eastAsia="MS Gothic" w:hAnsi="Cambria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AA1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sz w:val="24"/>
      <w:lang w:val="en-US" w:eastAsia="ja-JP"/>
    </w:rPr>
  </w:style>
  <w:style w:type="character" w:customStyle="1" w:styleId="SubtitleChar">
    <w:name w:val="Subtitle Char"/>
    <w:link w:val="Subtitle"/>
    <w:uiPriority w:val="11"/>
    <w:rsid w:val="00605AA1"/>
    <w:rPr>
      <w:rFonts w:ascii="Cambria" w:eastAsia="MS Gothic" w:hAnsi="Cambria"/>
      <w:i/>
      <w:iCs/>
      <w:color w:val="4F81BD"/>
      <w:spacing w:val="15"/>
      <w:sz w:val="24"/>
      <w:szCs w:val="24"/>
      <w:lang w:val="en-US" w:eastAsia="ja-JP"/>
    </w:rPr>
  </w:style>
  <w:style w:type="paragraph" w:customStyle="1" w:styleId="ForsideHovedtekst">
    <w:name w:val="ForsideHovedtekst"/>
    <w:basedOn w:val="Titelblad"/>
    <w:rsid w:val="00B83243"/>
    <w:pPr>
      <w:ind w:right="-720"/>
    </w:pPr>
    <w:rPr>
      <w:color w:val="FFFFFF"/>
      <w:sz w:val="6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4559"/>
    <w:pPr>
      <w:spacing w:line="260" w:lineRule="exact"/>
    </w:pPr>
    <w:rPr>
      <w:rFonts w:ascii="AU Passata" w:hAnsi="AU Passata"/>
      <w:sz w:val="19"/>
      <w:szCs w:val="24"/>
    </w:rPr>
  </w:style>
  <w:style w:type="paragraph" w:styleId="Heading1">
    <w:name w:val="heading 1"/>
    <w:basedOn w:val="Normal"/>
    <w:next w:val="Normal"/>
    <w:qFormat/>
    <w:rsid w:val="00D314A9"/>
    <w:pPr>
      <w:keepNext/>
      <w:numPr>
        <w:numId w:val="13"/>
      </w:numPr>
      <w:tabs>
        <w:tab w:val="left" w:pos="907"/>
      </w:tabs>
      <w:spacing w:before="240" w:after="120" w:line="520" w:lineRule="exact"/>
      <w:ind w:left="431" w:hanging="431"/>
      <w:outlineLvl w:val="0"/>
    </w:pPr>
    <w:rPr>
      <w:rFonts w:cs="Arial"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1"/>
    <w:qFormat/>
    <w:rsid w:val="006809B9"/>
    <w:pPr>
      <w:keepNext/>
      <w:numPr>
        <w:ilvl w:val="1"/>
        <w:numId w:val="13"/>
      </w:numPr>
      <w:tabs>
        <w:tab w:val="left" w:pos="907"/>
      </w:tabs>
      <w:spacing w:before="520" w:after="260"/>
      <w:outlineLvl w:val="1"/>
    </w:pPr>
    <w:rPr>
      <w:rFonts w:cs="Arial"/>
      <w:b/>
      <w:bCs/>
      <w:iCs/>
      <w:sz w:val="21"/>
      <w:szCs w:val="28"/>
    </w:rPr>
  </w:style>
  <w:style w:type="paragraph" w:styleId="Heading3">
    <w:name w:val="heading 3"/>
    <w:basedOn w:val="Normal"/>
    <w:next w:val="Normal"/>
    <w:link w:val="Heading3Char"/>
    <w:qFormat/>
    <w:rsid w:val="006809B9"/>
    <w:pPr>
      <w:keepNext/>
      <w:numPr>
        <w:ilvl w:val="2"/>
        <w:numId w:val="13"/>
      </w:numPr>
      <w:tabs>
        <w:tab w:val="left" w:pos="907"/>
      </w:tabs>
      <w:spacing w:before="520" w:after="2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7D3848"/>
    <w:pPr>
      <w:keepNext/>
      <w:numPr>
        <w:ilvl w:val="3"/>
        <w:numId w:val="13"/>
      </w:numPr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6809B9"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809B9"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809B9"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6809B9"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6809B9"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1">
    <w:name w:val="Heading 2 Char1"/>
    <w:link w:val="Heading2"/>
    <w:locked/>
    <w:rsid w:val="006809B9"/>
    <w:rPr>
      <w:rFonts w:ascii="AU Passata" w:hAnsi="AU Passata" w:cs="Arial"/>
      <w:b/>
      <w:bCs/>
      <w:iCs/>
      <w:sz w:val="21"/>
      <w:szCs w:val="28"/>
      <w:lang w:val="da-DK" w:eastAsia="da-DK" w:bidi="ar-SA"/>
    </w:rPr>
  </w:style>
  <w:style w:type="paragraph" w:styleId="Header">
    <w:name w:val="header"/>
    <w:basedOn w:val="Normal"/>
    <w:link w:val="HeaderChar"/>
    <w:rsid w:val="00321AC3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semiHidden/>
    <w:locked/>
    <w:rsid w:val="00B205DC"/>
    <w:rPr>
      <w:rFonts w:ascii="AU Passata" w:hAnsi="AU Passata"/>
      <w:sz w:val="19"/>
      <w:szCs w:val="24"/>
      <w:lang w:val="da-DK" w:eastAsia="da-DK" w:bidi="ar-SA"/>
    </w:rPr>
  </w:style>
  <w:style w:type="paragraph" w:styleId="Footer">
    <w:name w:val="footer"/>
    <w:basedOn w:val="Normal"/>
    <w:rsid w:val="00321AC3"/>
    <w:pPr>
      <w:tabs>
        <w:tab w:val="center" w:pos="4819"/>
        <w:tab w:val="right" w:pos="9638"/>
      </w:tabs>
    </w:pPr>
  </w:style>
  <w:style w:type="character" w:styleId="PageNumber">
    <w:name w:val="page number"/>
    <w:rsid w:val="00321AC3"/>
    <w:rPr>
      <w:rFonts w:ascii="AU Passata" w:hAnsi="AU Passata"/>
      <w:color w:val="03428E"/>
      <w:sz w:val="36"/>
    </w:rPr>
  </w:style>
  <w:style w:type="paragraph" w:customStyle="1" w:styleId="Template-StylerefPublicOverskrift">
    <w:name w:val="Template - Styleref Public Overskrift"/>
    <w:basedOn w:val="Normal"/>
    <w:semiHidden/>
    <w:rsid w:val="00321AC3"/>
    <w:pPr>
      <w:spacing w:line="180" w:lineRule="atLeast"/>
      <w:jc w:val="right"/>
    </w:pPr>
    <w:rPr>
      <w:caps/>
      <w:noProof/>
      <w:color w:val="03428E"/>
      <w:sz w:val="14"/>
      <w:lang w:eastAsia="en-US"/>
    </w:rPr>
  </w:style>
  <w:style w:type="character" w:customStyle="1" w:styleId="AFigurtekst">
    <w:name w:val="A Figurtekst"/>
    <w:rsid w:val="00624559"/>
    <w:rPr>
      <w:rFonts w:ascii="AU Passata" w:hAnsi="AU Passata"/>
      <w:sz w:val="18"/>
    </w:rPr>
  </w:style>
  <w:style w:type="paragraph" w:customStyle="1" w:styleId="kapitelsidehoved">
    <w:name w:val="kapitelsidehoved"/>
    <w:basedOn w:val="Normal"/>
    <w:rsid w:val="00A73F18"/>
    <w:pPr>
      <w:jc w:val="right"/>
    </w:pPr>
  </w:style>
  <w:style w:type="paragraph" w:customStyle="1" w:styleId="sidehoved">
    <w:name w:val="sidehoved"/>
    <w:basedOn w:val="Normal"/>
    <w:rsid w:val="00522999"/>
    <w:pPr>
      <w:jc w:val="right"/>
    </w:pPr>
    <w:rPr>
      <w:caps/>
      <w:noProof/>
      <w:color w:val="03428E"/>
      <w:sz w:val="14"/>
      <w:lang w:eastAsia="en-US"/>
    </w:rPr>
  </w:style>
  <w:style w:type="table" w:styleId="TableGrid">
    <w:name w:val="Table Grid"/>
    <w:basedOn w:val="TableNormal"/>
    <w:rsid w:val="0050474E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-Normal">
    <w:name w:val="Table - Normal"/>
    <w:basedOn w:val="TableNormal"/>
    <w:semiHidden/>
    <w:rsid w:val="0050474E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table" w:customStyle="1" w:styleId="Tilbudsskabelon-tabel">
    <w:name w:val="Tilbudsskabelon-tabel"/>
    <w:basedOn w:val="Table-Normal"/>
    <w:rsid w:val="007E2C2C"/>
    <w:rPr>
      <w:rFonts w:ascii="AU Passata" w:hAnsi="AU Passata"/>
    </w:rPr>
    <w:tblPr/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ahoma" w:hAnsi="Tahoma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  <w:jc w:val="left"/>
      </w:pPr>
      <w:rPr>
        <w:rFonts w:ascii="Calibri" w:hAnsi="Calibri"/>
        <w:b/>
        <w:color w:val="03428E"/>
        <w:sz w:val="18"/>
      </w:rPr>
    </w:tblStylePr>
  </w:style>
  <w:style w:type="paragraph" w:styleId="TOC1">
    <w:name w:val="toc 1"/>
    <w:basedOn w:val="TOC2"/>
    <w:next w:val="Normal"/>
    <w:autoRedefine/>
    <w:uiPriority w:val="39"/>
    <w:rsid w:val="006508B8"/>
    <w:pPr>
      <w:spacing w:before="40"/>
      <w:ind w:left="0"/>
    </w:pPr>
    <w:rPr>
      <w:color w:val="03428E"/>
      <w:sz w:val="21"/>
    </w:rPr>
  </w:style>
  <w:style w:type="paragraph" w:styleId="TOC2">
    <w:name w:val="toc 2"/>
    <w:basedOn w:val="Normal"/>
    <w:next w:val="Normal"/>
    <w:autoRedefine/>
    <w:uiPriority w:val="39"/>
    <w:rsid w:val="00461F48"/>
    <w:pPr>
      <w:ind w:left="190"/>
    </w:pPr>
  </w:style>
  <w:style w:type="paragraph" w:customStyle="1" w:styleId="Head2-not-index">
    <w:name w:val="Head2-not-index"/>
    <w:basedOn w:val="Normal"/>
    <w:rsid w:val="007E2C2C"/>
    <w:pPr>
      <w:spacing w:before="520" w:after="260"/>
    </w:pPr>
    <w:rPr>
      <w:b/>
    </w:rPr>
  </w:style>
  <w:style w:type="table" w:customStyle="1" w:styleId="tablemodel">
    <w:name w:val="tablemodel"/>
    <w:basedOn w:val="Tilbudsskabelon-tabel"/>
    <w:rsid w:val="00A468A3"/>
    <w:tblPr>
      <w:tblBorders>
        <w:insideH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ahoma" w:hAnsi="Tahoma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  <w:jc w:val="left"/>
      </w:pPr>
      <w:rPr>
        <w:rFonts w:ascii="Calibri" w:hAnsi="Calibri"/>
        <w:b/>
        <w:color w:val="03428E"/>
        <w:sz w:val="18"/>
      </w:rPr>
    </w:tblStylePr>
  </w:style>
  <w:style w:type="paragraph" w:customStyle="1" w:styleId="FirstPage">
    <w:name w:val="FirstPage"/>
    <w:basedOn w:val="Normal"/>
    <w:rsid w:val="00B205DC"/>
    <w:pPr>
      <w:spacing w:line="240" w:lineRule="auto"/>
    </w:pPr>
    <w:rPr>
      <w:b/>
      <w:sz w:val="48"/>
    </w:rPr>
  </w:style>
  <w:style w:type="paragraph" w:customStyle="1" w:styleId="GroupValue1">
    <w:name w:val="GroupValue1"/>
    <w:link w:val="GroupValue1Char"/>
    <w:rsid w:val="00B205D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GroupValue1Char">
    <w:name w:val="GroupValue1 Char"/>
    <w:link w:val="GroupValue1"/>
    <w:rsid w:val="00B205DC"/>
    <w:rPr>
      <w:rFonts w:ascii="Arial" w:hAnsi="Arial"/>
      <w:sz w:val="24"/>
      <w:szCs w:val="24"/>
      <w:lang w:val="da-DK" w:eastAsia="da-DK" w:bidi="ar-SA"/>
    </w:rPr>
  </w:style>
  <w:style w:type="character" w:styleId="CommentReference">
    <w:name w:val="annotation reference"/>
    <w:semiHidden/>
    <w:rsid w:val="00B205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205DC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B205DC"/>
    <w:rPr>
      <w:rFonts w:ascii="AU Passata" w:hAnsi="AU Passata"/>
      <w:lang w:val="da-DK" w:eastAsia="da-DK" w:bidi="ar-SA"/>
    </w:rPr>
  </w:style>
  <w:style w:type="character" w:customStyle="1" w:styleId="highlightedsearchterm">
    <w:name w:val="highlightedsearchterm"/>
    <w:basedOn w:val="DefaultParagraphFont"/>
    <w:rsid w:val="00B205DC"/>
  </w:style>
  <w:style w:type="character" w:customStyle="1" w:styleId="link-external">
    <w:name w:val="link-external"/>
    <w:basedOn w:val="DefaultParagraphFont"/>
    <w:rsid w:val="00B205DC"/>
  </w:style>
  <w:style w:type="paragraph" w:customStyle="1" w:styleId="Normal-Bullet">
    <w:name w:val="Normal - Bullet"/>
    <w:basedOn w:val="Normal"/>
    <w:rsid w:val="00B205DC"/>
    <w:pPr>
      <w:numPr>
        <w:numId w:val="1"/>
      </w:numPr>
      <w:spacing w:line="280" w:lineRule="atLeast"/>
    </w:pPr>
    <w:rPr>
      <w:rFonts w:ascii="Georgia" w:hAnsi="Georgia"/>
      <w:sz w:val="21"/>
      <w:lang w:val="en-GB" w:eastAsia="en-US"/>
    </w:rPr>
  </w:style>
  <w:style w:type="paragraph" w:styleId="BalloonText">
    <w:name w:val="Balloon Text"/>
    <w:basedOn w:val="Normal"/>
    <w:link w:val="BalloonTextChar"/>
    <w:semiHidden/>
    <w:rsid w:val="00B205D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B205DC"/>
    <w:rPr>
      <w:rFonts w:ascii="Tahoma" w:hAnsi="Tahoma"/>
      <w:sz w:val="16"/>
      <w:szCs w:val="16"/>
      <w:lang w:val="da-DK" w:eastAsia="da-DK" w:bidi="ar-SA"/>
    </w:rPr>
  </w:style>
  <w:style w:type="character" w:styleId="Hyperlink">
    <w:name w:val="Hyperlink"/>
    <w:uiPriority w:val="99"/>
    <w:rsid w:val="00B205DC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B205DC"/>
    <w:pPr>
      <w:spacing w:line="240" w:lineRule="auto"/>
    </w:pPr>
    <w:rPr>
      <w:rFonts w:ascii="Palatino" w:hAnsi="Palatino"/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locked/>
    <w:rsid w:val="00B205DC"/>
    <w:rPr>
      <w:rFonts w:ascii="Palatino" w:hAnsi="Palatino"/>
      <w:lang w:val="en-GB" w:eastAsia="da-DK" w:bidi="ar-SA"/>
    </w:rPr>
  </w:style>
  <w:style w:type="character" w:styleId="Strong">
    <w:name w:val="Strong"/>
    <w:qFormat/>
    <w:rsid w:val="00B205DC"/>
    <w:rPr>
      <w:b/>
      <w:bCs/>
    </w:rPr>
  </w:style>
  <w:style w:type="character" w:customStyle="1" w:styleId="pubtype">
    <w:name w:val="pubtype"/>
    <w:rsid w:val="00B205DC"/>
    <w:rPr>
      <w:smallCaps/>
      <w:color w:val="666666"/>
      <w:sz w:val="20"/>
      <w:szCs w:val="20"/>
    </w:rPr>
  </w:style>
  <w:style w:type="character" w:styleId="Emphasis">
    <w:name w:val="Emphasis"/>
    <w:qFormat/>
    <w:rsid w:val="00B205DC"/>
    <w:rPr>
      <w:b/>
      <w:bCs/>
      <w:i w:val="0"/>
      <w:iCs w:val="0"/>
    </w:rPr>
  </w:style>
  <w:style w:type="paragraph" w:customStyle="1" w:styleId="Result1">
    <w:name w:val="Result1"/>
    <w:rsid w:val="00B205D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205DC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B205DC"/>
    <w:rPr>
      <w:rFonts w:ascii="AU Passata" w:hAnsi="AU Passata"/>
      <w:b/>
      <w:bCs/>
      <w:lang w:val="da-DK" w:eastAsia="da-DK" w:bidi="ar-SA"/>
    </w:rPr>
  </w:style>
  <w:style w:type="character" w:customStyle="1" w:styleId="longtext">
    <w:name w:val="long_text"/>
    <w:basedOn w:val="DefaultParagraphFont"/>
    <w:rsid w:val="00B205DC"/>
  </w:style>
  <w:style w:type="paragraph" w:customStyle="1" w:styleId="Brodtekst">
    <w:name w:val="Brodtekst"/>
    <w:basedOn w:val="BodyText"/>
    <w:rsid w:val="00B205DC"/>
    <w:pPr>
      <w:spacing w:after="0" w:line="280" w:lineRule="exact"/>
      <w:jc w:val="both"/>
    </w:pPr>
    <w:rPr>
      <w:rFonts w:ascii="Book Antiqua" w:hAnsi="Book Antiqua"/>
      <w:sz w:val="21"/>
      <w:szCs w:val="21"/>
    </w:rPr>
  </w:style>
  <w:style w:type="paragraph" w:styleId="BodyText">
    <w:name w:val="Body Text"/>
    <w:basedOn w:val="Normal"/>
    <w:rsid w:val="00B205DC"/>
    <w:pPr>
      <w:spacing w:after="120"/>
    </w:pPr>
  </w:style>
  <w:style w:type="paragraph" w:customStyle="1" w:styleId="Default">
    <w:name w:val="Default"/>
    <w:rsid w:val="00B205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205DC"/>
  </w:style>
  <w:style w:type="paragraph" w:styleId="Caption">
    <w:name w:val="caption"/>
    <w:basedOn w:val="Normal"/>
    <w:next w:val="Normal"/>
    <w:qFormat/>
    <w:rsid w:val="00B205DC"/>
    <w:pPr>
      <w:spacing w:line="240" w:lineRule="auto"/>
    </w:pPr>
    <w:rPr>
      <w:rFonts w:ascii="Arial" w:hAnsi="Arial"/>
      <w:b/>
      <w:bCs/>
      <w:sz w:val="20"/>
      <w:szCs w:val="20"/>
    </w:rPr>
  </w:style>
  <w:style w:type="paragraph" w:styleId="ListBullet">
    <w:name w:val="List Bullet"/>
    <w:basedOn w:val="Normal"/>
    <w:rsid w:val="00B205DC"/>
    <w:pPr>
      <w:numPr>
        <w:numId w:val="8"/>
      </w:numPr>
      <w:contextualSpacing/>
    </w:pPr>
  </w:style>
  <w:style w:type="paragraph" w:styleId="DocumentMap">
    <w:name w:val="Document Map"/>
    <w:basedOn w:val="Normal"/>
    <w:link w:val="DocumentMapChar"/>
    <w:rsid w:val="00B205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205DC"/>
    <w:rPr>
      <w:rFonts w:ascii="Tahoma" w:hAnsi="Tahoma" w:cs="Tahoma"/>
      <w:sz w:val="16"/>
      <w:szCs w:val="16"/>
      <w:lang w:val="da-DK" w:eastAsia="da-DK" w:bidi="ar-SA"/>
    </w:rPr>
  </w:style>
  <w:style w:type="paragraph" w:customStyle="1" w:styleId="Normal9pt">
    <w:name w:val="Normal + 9 pt"/>
    <w:basedOn w:val="Normal"/>
    <w:rsid w:val="00B205DC"/>
    <w:rPr>
      <w:szCs w:val="19"/>
    </w:rPr>
  </w:style>
  <w:style w:type="character" w:customStyle="1" w:styleId="CharChar6">
    <w:name w:val="Char Char6"/>
    <w:locked/>
    <w:rsid w:val="00BB16CE"/>
    <w:rPr>
      <w:rFonts w:ascii="AU Passata" w:hAnsi="AU Passata" w:cs="Arial"/>
      <w:b/>
      <w:bCs/>
      <w:iCs/>
      <w:sz w:val="21"/>
      <w:szCs w:val="28"/>
      <w:lang w:val="da-DK" w:eastAsia="da-DK" w:bidi="ar-SA"/>
    </w:rPr>
  </w:style>
  <w:style w:type="character" w:customStyle="1" w:styleId="Heading3Char">
    <w:name w:val="Heading 3 Char"/>
    <w:link w:val="Heading3"/>
    <w:rsid w:val="009C456E"/>
    <w:rPr>
      <w:rFonts w:ascii="AU Passata" w:hAnsi="AU Passata" w:cs="Arial"/>
      <w:b/>
      <w:bCs/>
      <w:sz w:val="19"/>
      <w:szCs w:val="26"/>
      <w:lang w:val="da-DK" w:eastAsia="da-DK" w:bidi="ar-SA"/>
    </w:rPr>
  </w:style>
  <w:style w:type="character" w:customStyle="1" w:styleId="Heading2Char">
    <w:name w:val="Heading 2 Char"/>
    <w:rsid w:val="001E6ADC"/>
    <w:rPr>
      <w:rFonts w:ascii="AU Passata" w:hAnsi="AU Passata" w:cs="Arial"/>
      <w:b/>
      <w:bCs/>
      <w:iCs/>
      <w:sz w:val="21"/>
      <w:szCs w:val="28"/>
      <w:lang w:val="da-DK" w:eastAsia="da-DK" w:bidi="ar-SA"/>
    </w:rPr>
  </w:style>
  <w:style w:type="paragraph" w:customStyle="1" w:styleId="Titelblad">
    <w:name w:val="Titelblad"/>
    <w:basedOn w:val="Heading1"/>
    <w:rsid w:val="001E6ADC"/>
    <w:pPr>
      <w:numPr>
        <w:numId w:val="0"/>
      </w:numPr>
      <w:spacing w:before="0" w:line="240" w:lineRule="auto"/>
    </w:pPr>
    <w:rPr>
      <w:caps/>
      <w:sz w:val="60"/>
    </w:rPr>
  </w:style>
  <w:style w:type="paragraph" w:customStyle="1" w:styleId="Dmubrd">
    <w:name w:val="Dmu brød"/>
    <w:basedOn w:val="Normal"/>
    <w:rsid w:val="00D314A9"/>
    <w:pPr>
      <w:spacing w:after="260" w:line="280" w:lineRule="atLeast"/>
    </w:pPr>
    <w:rPr>
      <w:rFonts w:ascii="Book Antiqua" w:hAnsi="Book Antiqua"/>
      <w:color w:val="333333"/>
      <w:sz w:val="21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D314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OmniPage1">
    <w:name w:val="OmniPage #1"/>
    <w:basedOn w:val="Normal"/>
    <w:rsid w:val="00D314A9"/>
    <w:pPr>
      <w:spacing w:line="263" w:lineRule="exact"/>
      <w:ind w:left="45" w:right="45"/>
    </w:pPr>
    <w:rPr>
      <w:rFonts w:ascii="Arial" w:eastAsia="Calibri" w:hAnsi="Arial" w:cs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D314A9"/>
    <w:pPr>
      <w:spacing w:line="240" w:lineRule="auto"/>
    </w:pPr>
    <w:rPr>
      <w:rFonts w:ascii="Times New Roman" w:hAnsi="Times New Roman"/>
      <w:i/>
      <w:iCs/>
      <w:color w:val="000000"/>
      <w:sz w:val="20"/>
      <w:szCs w:val="20"/>
      <w:lang w:val="en-GB"/>
    </w:rPr>
  </w:style>
  <w:style w:type="character" w:customStyle="1" w:styleId="QuoteChar">
    <w:name w:val="Quote Char"/>
    <w:link w:val="Quote"/>
    <w:uiPriority w:val="29"/>
    <w:rsid w:val="00D314A9"/>
    <w:rPr>
      <w:i/>
      <w:iCs/>
      <w:color w:val="000000"/>
      <w:lang w:val="en-GB"/>
    </w:rPr>
  </w:style>
  <w:style w:type="paragraph" w:customStyle="1" w:styleId="Normal-Dokumentinfo">
    <w:name w:val="Normal - Dokument info"/>
    <w:basedOn w:val="Normal"/>
    <w:rsid w:val="00D314A9"/>
    <w:pPr>
      <w:spacing w:line="280" w:lineRule="atLeast"/>
    </w:pPr>
    <w:rPr>
      <w:rFonts w:ascii="Georgia" w:hAnsi="Georgia"/>
      <w:b/>
      <w:sz w:val="21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05AA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605AA1"/>
    <w:rPr>
      <w:rFonts w:ascii="Cambria" w:eastAsia="MS Gothic" w:hAnsi="Cambria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AA1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sz w:val="24"/>
      <w:lang w:val="en-US" w:eastAsia="ja-JP"/>
    </w:rPr>
  </w:style>
  <w:style w:type="character" w:customStyle="1" w:styleId="SubtitleChar">
    <w:name w:val="Subtitle Char"/>
    <w:link w:val="Subtitle"/>
    <w:uiPriority w:val="11"/>
    <w:rsid w:val="00605AA1"/>
    <w:rPr>
      <w:rFonts w:ascii="Cambria" w:eastAsia="MS Gothic" w:hAnsi="Cambria"/>
      <w:i/>
      <w:iCs/>
      <w:color w:val="4F81BD"/>
      <w:spacing w:val="15"/>
      <w:sz w:val="24"/>
      <w:szCs w:val="24"/>
      <w:lang w:val="en-US" w:eastAsia="ja-JP"/>
    </w:rPr>
  </w:style>
  <w:style w:type="paragraph" w:customStyle="1" w:styleId="ForsideHovedtekst">
    <w:name w:val="ForsideHovedtekst"/>
    <w:basedOn w:val="Titelblad"/>
    <w:rsid w:val="00B83243"/>
    <w:pPr>
      <w:ind w:right="-720"/>
    </w:pPr>
    <w:rPr>
      <w:color w:val="FFFFFF"/>
      <w:sz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emf"/><Relationship Id="rId22" Type="http://schemas.openxmlformats.org/officeDocument/2006/relationships/header" Target="header7.xml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sh\Application%20Data\Microsoft\Templates\Skabelonertilbud\Tilbudsskabelon_DKr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C5CFF-5A96-489B-94AE-2932D3510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Tilbudsskabelon_DKret</Template>
  <TotalTime>3</TotalTime>
  <Pages>1</Pages>
  <Words>790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Company>DMU</Company>
  <LinksUpToDate>false</LinksUpToDate>
  <CharactersWithSpaces>5603</CharactersWithSpaces>
  <SharedDoc>false</SharedDoc>
  <HLinks>
    <vt:vector size="96" baseType="variant"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_Toc367694159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_Toc367694158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_Toc367694157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_Toc367694156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_Toc367694155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_Toc367694154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_Toc367694153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_Toc367694152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_Toc367694151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_Toc367694150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_Toc367694149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_Toc367694148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_Toc367694147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_Toc367694146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_Toc367694145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_Toc367694144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ash</dc:creator>
  <cp:lastModifiedBy>Madsen, Karin Balle</cp:lastModifiedBy>
  <cp:revision>3</cp:revision>
  <cp:lastPrinted>2013-09-23T12:24:00Z</cp:lastPrinted>
  <dcterms:created xsi:type="dcterms:W3CDTF">2015-02-27T12:49:00Z</dcterms:created>
  <dcterms:modified xsi:type="dcterms:W3CDTF">2015-02-27T12:50:00Z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